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5896" w14:textId="77777777" w:rsidR="00446D5E" w:rsidRPr="000C0145" w:rsidRDefault="008C3E5B" w:rsidP="000C0145">
      <w:pPr>
        <w:spacing w:before="0" w:after="240" w:line="240" w:lineRule="auto"/>
        <w:ind w:left="-284"/>
        <w:rPr>
          <w:lang w:val="en-AU"/>
        </w:rPr>
      </w:pPr>
      <w:r w:rsidRPr="000C0145">
        <w:rPr>
          <w:noProof/>
          <w:lang w:val="en-AU"/>
        </w:rPr>
        <w:drawing>
          <wp:inline distT="0" distB="0" distL="0" distR="0" wp14:anchorId="12BD4F11" wp14:editId="038F0862">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2"/>
                    <a:stretch>
                      <a:fillRect/>
                    </a:stretch>
                  </pic:blipFill>
                  <pic:spPr>
                    <a:xfrm>
                      <a:off x="0" y="0"/>
                      <a:ext cx="5547133" cy="832070"/>
                    </a:xfrm>
                    <a:prstGeom prst="rect">
                      <a:avLst/>
                    </a:prstGeom>
                  </pic:spPr>
                </pic:pic>
              </a:graphicData>
            </a:graphic>
          </wp:inline>
        </w:drawing>
      </w:r>
    </w:p>
    <w:p w14:paraId="06163B1A" w14:textId="4EBD575C" w:rsidR="00A67164" w:rsidRDefault="00D42FAF" w:rsidP="000C0145">
      <w:pPr>
        <w:pStyle w:val="Date"/>
        <w:spacing w:before="0" w:after="240"/>
        <w:rPr>
          <w:lang w:val="en-AU"/>
        </w:rPr>
      </w:pPr>
      <w:r w:rsidRPr="000C0145">
        <w:rPr>
          <w:bCs w:val="0"/>
          <w:lang w:val="en-AU"/>
        </w:rPr>
        <w:t>P</w:t>
      </w:r>
      <w:r w:rsidR="00AF08C7" w:rsidRPr="000C0145">
        <w:rPr>
          <w:bCs w:val="0"/>
          <w:lang w:val="en-AU"/>
        </w:rPr>
        <w:t>h</w:t>
      </w:r>
      <w:r w:rsidRPr="000C0145">
        <w:rPr>
          <w:lang w:val="en-AU"/>
        </w:rPr>
        <w:t xml:space="preserve"> </w:t>
      </w:r>
      <w:r w:rsidR="00446D5E" w:rsidRPr="000C0145">
        <w:rPr>
          <w:lang w:val="en-AU"/>
        </w:rPr>
        <w:t xml:space="preserve">1800 033 </w:t>
      </w:r>
      <w:proofErr w:type="gramStart"/>
      <w:r w:rsidR="00446D5E" w:rsidRPr="000C0145">
        <w:rPr>
          <w:lang w:val="en-AU"/>
        </w:rPr>
        <w:t>660</w:t>
      </w:r>
      <w:r w:rsidRPr="000C0145">
        <w:rPr>
          <w:lang w:val="en-AU"/>
        </w:rPr>
        <w:t xml:space="preserve">  |</w:t>
      </w:r>
      <w:proofErr w:type="gramEnd"/>
      <w:r w:rsidRPr="000C0145">
        <w:rPr>
          <w:lang w:val="en-AU"/>
        </w:rPr>
        <w:t xml:space="preserve">  </w:t>
      </w:r>
      <w:r w:rsidRPr="000C0145">
        <w:rPr>
          <w:bCs w:val="0"/>
          <w:lang w:val="en-AU"/>
        </w:rPr>
        <w:t>E</w:t>
      </w:r>
      <w:r w:rsidRPr="000C0145">
        <w:rPr>
          <w:lang w:val="en-AU"/>
        </w:rPr>
        <w:t xml:space="preserve"> </w:t>
      </w:r>
      <w:hyperlink r:id="rId13" w:history="1">
        <w:r w:rsidR="006255CC" w:rsidRPr="000C0145">
          <w:rPr>
            <w:rStyle w:val="Hyperlink"/>
            <w:color w:val="500061"/>
            <w:u w:val="none"/>
            <w:lang w:val="en-AU"/>
          </w:rPr>
          <w:t>bca@bca.org.au</w:t>
        </w:r>
      </w:hyperlink>
      <w:r w:rsidRPr="000C0145">
        <w:rPr>
          <w:rStyle w:val="Hyperlink"/>
          <w:color w:val="500061"/>
          <w:u w:val="none"/>
          <w:lang w:val="en-AU"/>
        </w:rPr>
        <w:t xml:space="preserve"> </w:t>
      </w:r>
      <w:r w:rsidRPr="000C0145">
        <w:rPr>
          <w:lang w:val="en-AU"/>
        </w:rPr>
        <w:t xml:space="preserve"> |  </w:t>
      </w:r>
      <w:r w:rsidRPr="000C0145">
        <w:rPr>
          <w:bCs w:val="0"/>
          <w:lang w:val="en-AU"/>
        </w:rPr>
        <w:t>W</w:t>
      </w:r>
      <w:r w:rsidRPr="000C0145">
        <w:rPr>
          <w:lang w:val="en-AU"/>
        </w:rPr>
        <w:t xml:space="preserve"> </w:t>
      </w:r>
      <w:hyperlink r:id="rId14" w:tooltip="click to go to BCA website" w:history="1">
        <w:r w:rsidR="00446D5E" w:rsidRPr="000C0145">
          <w:rPr>
            <w:rStyle w:val="Hyperlink"/>
            <w:color w:val="500061"/>
            <w:u w:val="none"/>
            <w:lang w:val="en-AU"/>
          </w:rPr>
          <w:t>bca.org.au</w:t>
        </w:r>
      </w:hyperlink>
      <w:r w:rsidRPr="000C0145">
        <w:rPr>
          <w:rStyle w:val="Hyperlink"/>
          <w:color w:val="500061"/>
          <w:u w:val="none"/>
          <w:lang w:val="en-AU"/>
        </w:rPr>
        <w:t xml:space="preserve"> </w:t>
      </w:r>
      <w:proofErr w:type="gramStart"/>
      <w:r w:rsidRPr="000C0145">
        <w:rPr>
          <w:rStyle w:val="Hyperlink"/>
          <w:color w:val="500061"/>
          <w:u w:val="none"/>
          <w:lang w:val="en-AU"/>
        </w:rPr>
        <w:t xml:space="preserve">|  </w:t>
      </w:r>
      <w:r w:rsidR="000216C3" w:rsidRPr="000C0145">
        <w:rPr>
          <w:bCs w:val="0"/>
          <w:lang w:val="en-AU"/>
        </w:rPr>
        <w:t>ABN</w:t>
      </w:r>
      <w:proofErr w:type="gramEnd"/>
      <w:r w:rsidR="000216C3" w:rsidRPr="000C0145">
        <w:rPr>
          <w:lang w:val="en-AU"/>
        </w:rPr>
        <w:t xml:space="preserve"> 90 006 985 226</w:t>
      </w:r>
    </w:p>
    <w:p w14:paraId="4D2417DD" w14:textId="7222DEE1" w:rsidR="009D12E5" w:rsidRPr="009D12E5" w:rsidRDefault="6DF9522F" w:rsidP="009D12E5">
      <w:pPr>
        <w:pStyle w:val="Heading1"/>
      </w:pPr>
      <w:r>
        <w:t>Request for Quote</w:t>
      </w:r>
      <w:r w:rsidR="01FEE0EB">
        <w:t xml:space="preserve"> – External </w:t>
      </w:r>
      <w:r w:rsidR="00475992">
        <w:t>Training Contractors</w:t>
      </w:r>
    </w:p>
    <w:p w14:paraId="7FDE7034" w14:textId="08D49487" w:rsidR="00B57083" w:rsidRPr="009D12E5" w:rsidRDefault="76EA4993" w:rsidP="18D7D482">
      <w:pPr>
        <w:rPr>
          <w:lang w:val="en-AU"/>
        </w:rPr>
      </w:pPr>
      <w:r w:rsidRPr="18D7D482">
        <w:rPr>
          <w:b/>
          <w:bCs/>
          <w:lang w:val="en-AU"/>
        </w:rPr>
        <w:t>Issue Date:</w:t>
      </w:r>
      <w:r w:rsidRPr="18D7D482">
        <w:rPr>
          <w:lang w:val="en-AU"/>
        </w:rPr>
        <w:t xml:space="preserve"> </w:t>
      </w:r>
      <w:r w:rsidR="00162FA2">
        <w:rPr>
          <w:lang w:val="en-AU"/>
        </w:rPr>
        <w:t xml:space="preserve">Monday </w:t>
      </w:r>
      <w:r w:rsidR="00036E91">
        <w:rPr>
          <w:lang w:val="en-AU"/>
        </w:rPr>
        <w:t>21</w:t>
      </w:r>
      <w:r w:rsidR="00E53B0C">
        <w:t xml:space="preserve"> October 2026</w:t>
      </w:r>
      <w:r w:rsidR="009D12E5">
        <w:br/>
      </w:r>
      <w:r w:rsidRPr="18D7D482">
        <w:rPr>
          <w:b/>
          <w:bCs/>
          <w:lang w:val="en-AU"/>
        </w:rPr>
        <w:t xml:space="preserve">Closing Date: </w:t>
      </w:r>
      <w:r w:rsidR="00B713F5">
        <w:rPr>
          <w:lang w:val="en-AU"/>
        </w:rPr>
        <w:t xml:space="preserve">Monday </w:t>
      </w:r>
      <w:r w:rsidR="00207DA5">
        <w:rPr>
          <w:lang w:val="en-AU"/>
        </w:rPr>
        <w:t>6</w:t>
      </w:r>
      <w:r w:rsidR="00B57083">
        <w:rPr>
          <w:lang w:val="en-AU"/>
        </w:rPr>
        <w:t xml:space="preserve"> </w:t>
      </w:r>
      <w:r w:rsidR="00162FA2">
        <w:rPr>
          <w:lang w:val="en-AU"/>
        </w:rPr>
        <w:t>November 2026</w:t>
      </w:r>
      <w:r w:rsidR="00FF6751">
        <w:rPr>
          <w:lang w:val="en-AU"/>
        </w:rPr>
        <w:br/>
      </w:r>
    </w:p>
    <w:p w14:paraId="1311BA9F" w14:textId="54349127" w:rsidR="009D12E5" w:rsidRPr="009D12E5" w:rsidRDefault="009D12E5" w:rsidP="009D12E5">
      <w:pPr>
        <w:pStyle w:val="Heading2"/>
        <w:rPr>
          <w:lang w:val="en-AU"/>
        </w:rPr>
      </w:pPr>
      <w:r w:rsidRPr="009D12E5">
        <w:rPr>
          <w:lang w:val="en-AU"/>
        </w:rPr>
        <w:t>Introduction</w:t>
      </w:r>
    </w:p>
    <w:p w14:paraId="71A9FE19" w14:textId="0AC24302" w:rsidR="005375E6" w:rsidRDefault="009D12E5" w:rsidP="005375E6">
      <w:pPr>
        <w:spacing w:after="240"/>
      </w:pPr>
      <w:r w:rsidRPr="4B957B94">
        <w:rPr>
          <w:lang w:val="en-AU"/>
        </w:rPr>
        <w:t>Blind Citizens Australia (BCA)</w:t>
      </w:r>
      <w:r w:rsidR="005375E6" w:rsidRPr="4B957B94">
        <w:rPr>
          <w:lang w:val="en-AU"/>
        </w:rPr>
        <w:t xml:space="preserve"> is a national representative organisation of people who are blind or vision impaired. </w:t>
      </w:r>
    </w:p>
    <w:p w14:paraId="5544750D" w14:textId="1FB7EA1E" w:rsidR="49D1337E" w:rsidRDefault="49D1337E" w:rsidP="4B957B94">
      <w:pPr>
        <w:spacing w:after="240"/>
      </w:pPr>
      <w:r w:rsidRPr="4B957B94">
        <w:rPr>
          <w:lang w:val="en-AU"/>
        </w:rPr>
        <w:t>BCA invite suitably qualified and experienced training contractors to submit a quotation for the design, delivery, mentoring, and evaluation of leadership development programs for people who are blind or vision impaired for the grant-funded Pathways to Independence project.</w:t>
      </w:r>
    </w:p>
    <w:p w14:paraId="098E505D" w14:textId="7AD6BA5A" w:rsidR="12C13C64" w:rsidRDefault="12C13C64" w:rsidP="67E65C75">
      <w:pPr>
        <w:spacing w:after="240"/>
      </w:pPr>
      <w:r w:rsidRPr="67E65C75">
        <w:rPr>
          <w:lang w:val="en-AU"/>
        </w:rPr>
        <w:t>The training programs are intended to strengthen leadership capability, self-advocacy, and confidence for participants through training and mentoring.</w:t>
      </w:r>
    </w:p>
    <w:p w14:paraId="6F2F8E44" w14:textId="3ADF6430" w:rsidR="49D1337E" w:rsidRDefault="49D1337E" w:rsidP="4B957B94">
      <w:pPr>
        <w:spacing w:after="240"/>
      </w:pPr>
      <w:r w:rsidRPr="4B957B94">
        <w:rPr>
          <w:lang w:val="en-AU"/>
        </w:rPr>
        <w:t>Your lived experience with blindness or vision impairment is a highly valued asset, and we encourage you to apply.</w:t>
      </w:r>
    </w:p>
    <w:p w14:paraId="292EC681" w14:textId="12B7EBBB" w:rsidR="009D12E5" w:rsidRPr="009D12E5" w:rsidRDefault="009D12E5" w:rsidP="009D12E5">
      <w:pPr>
        <w:pStyle w:val="Heading2"/>
        <w:rPr>
          <w:lang w:val="en-AU"/>
        </w:rPr>
      </w:pPr>
      <w:r w:rsidRPr="009D12E5">
        <w:rPr>
          <w:lang w:val="en-AU"/>
        </w:rPr>
        <w:t>Background</w:t>
      </w:r>
    </w:p>
    <w:p w14:paraId="6163D395" w14:textId="56954382" w:rsidR="00D56F6B" w:rsidRDefault="00175756" w:rsidP="00D56F6B">
      <w:pPr>
        <w:rPr>
          <w:lang w:val="en-AU"/>
        </w:rPr>
      </w:pPr>
      <w:r w:rsidRPr="00175756">
        <w:rPr>
          <w:lang w:val="en-AU"/>
        </w:rPr>
        <w:t>BCA was successful in securing a government grant from the Department of Health, Disability and Ageing. We are currently undertaking the Pathways to Independence project, which will transform the leadership landscape for Australians who are blind or vision-impaired by creating a national pipeline of skilled advocates, mentors, and changemakers.</w:t>
      </w:r>
      <w:r>
        <w:rPr>
          <w:lang w:val="en-AU"/>
        </w:rPr>
        <w:t xml:space="preserve"> </w:t>
      </w:r>
      <w:r w:rsidR="00D56F6B" w:rsidRPr="00393AF9">
        <w:rPr>
          <w:lang w:val="en-AU"/>
        </w:rPr>
        <w:t>Through peer-led programs spanning youth leadership, emerging leaders, executive development, and family advocacy, participants will gain the skills, confidence, and networks to drive systemic change</w:t>
      </w:r>
      <w:r w:rsidR="00F70510">
        <w:rPr>
          <w:lang w:val="en-AU"/>
        </w:rPr>
        <w:t>.</w:t>
      </w:r>
    </w:p>
    <w:p w14:paraId="612BF5C0" w14:textId="1CC9ABEA" w:rsidR="009C2992" w:rsidRDefault="00DC536F" w:rsidP="02D8720F">
      <w:pPr>
        <w:rPr>
          <w:lang w:val="en-AU"/>
        </w:rPr>
      </w:pPr>
      <w:r w:rsidRPr="02D8720F">
        <w:rPr>
          <w:lang w:val="en-AU"/>
        </w:rPr>
        <w:lastRenderedPageBreak/>
        <w:t xml:space="preserve">A major deliverable for the Pathways to Independence project is the provision of three leadership training programs </w:t>
      </w:r>
      <w:r w:rsidR="00983692" w:rsidRPr="02D8720F">
        <w:rPr>
          <w:lang w:val="en-AU"/>
        </w:rPr>
        <w:t xml:space="preserve">to build </w:t>
      </w:r>
      <w:r w:rsidR="00EB7D53" w:rsidRPr="02D8720F">
        <w:rPr>
          <w:lang w:val="en-AU"/>
        </w:rPr>
        <w:t>the capability of people who are blind or vision impaired. Through these programs, participants will develop practical leadership skills, expand professional networks, and increase confidence in advocating for themselves and others.</w:t>
      </w:r>
    </w:p>
    <w:p w14:paraId="4FF96C16" w14:textId="6E9EA821" w:rsidR="009D12E5" w:rsidRPr="009D12E5" w:rsidRDefault="009D12E5" w:rsidP="009D12E5">
      <w:pPr>
        <w:rPr>
          <w:lang w:val="en-AU"/>
        </w:rPr>
      </w:pPr>
      <w:r w:rsidRPr="009D12E5">
        <w:rPr>
          <w:lang w:val="en-AU"/>
        </w:rPr>
        <w:t>This</w:t>
      </w:r>
      <w:r w:rsidR="00C10D01">
        <w:rPr>
          <w:lang w:val="en-AU"/>
        </w:rPr>
        <w:t xml:space="preserve"> </w:t>
      </w:r>
      <w:r w:rsidR="005B7BA2">
        <w:rPr>
          <w:lang w:val="en-AU"/>
        </w:rPr>
        <w:t>R</w:t>
      </w:r>
      <w:r w:rsidR="00C10D01">
        <w:rPr>
          <w:lang w:val="en-AU"/>
        </w:rPr>
        <w:t xml:space="preserve">equest </w:t>
      </w:r>
      <w:r w:rsidR="00BC4DB9">
        <w:rPr>
          <w:lang w:val="en-AU"/>
        </w:rPr>
        <w:t>for</w:t>
      </w:r>
      <w:r w:rsidR="00C10D01">
        <w:rPr>
          <w:lang w:val="en-AU"/>
        </w:rPr>
        <w:t xml:space="preserve"> </w:t>
      </w:r>
      <w:r w:rsidR="005B7BA2">
        <w:rPr>
          <w:lang w:val="en-AU"/>
        </w:rPr>
        <w:t>Q</w:t>
      </w:r>
      <w:r w:rsidR="00C10D01">
        <w:rPr>
          <w:lang w:val="en-AU"/>
        </w:rPr>
        <w:t>uot</w:t>
      </w:r>
      <w:r w:rsidR="00B959A9">
        <w:rPr>
          <w:lang w:val="en-AU"/>
        </w:rPr>
        <w:t>e (RFQ</w:t>
      </w:r>
      <w:r w:rsidR="00B20122">
        <w:rPr>
          <w:lang w:val="en-AU"/>
        </w:rPr>
        <w:t xml:space="preserve">) </w:t>
      </w:r>
      <w:r w:rsidRPr="009D12E5">
        <w:rPr>
          <w:lang w:val="en-AU"/>
        </w:rPr>
        <w:t>seeks information that will enable BCA to assess:</w:t>
      </w:r>
    </w:p>
    <w:p w14:paraId="2EB46309" w14:textId="6C302CFD" w:rsidR="009D12E5" w:rsidRPr="009D12E5" w:rsidRDefault="00D41141" w:rsidP="009D12E5">
      <w:pPr>
        <w:pStyle w:val="ListBullet"/>
      </w:pPr>
      <w:r>
        <w:t xml:space="preserve">Trainer </w:t>
      </w:r>
      <w:r w:rsidR="009D12E5" w:rsidRPr="009D12E5">
        <w:t>quality and capability.</w:t>
      </w:r>
    </w:p>
    <w:p w14:paraId="59480EFC" w14:textId="77777777" w:rsidR="009D12E5" w:rsidRPr="009D12E5" w:rsidRDefault="009D12E5" w:rsidP="009D12E5">
      <w:pPr>
        <w:pStyle w:val="ListBullet"/>
      </w:pPr>
      <w:r w:rsidRPr="009D12E5">
        <w:t>Sector experience.</w:t>
      </w:r>
    </w:p>
    <w:p w14:paraId="3DE68C70" w14:textId="77777777" w:rsidR="009D12E5" w:rsidRPr="009D12E5" w:rsidRDefault="009D12E5" w:rsidP="009D12E5">
      <w:pPr>
        <w:pStyle w:val="ListBullet"/>
      </w:pPr>
      <w:r w:rsidRPr="009D12E5">
        <w:t>Value for money.</w:t>
      </w:r>
    </w:p>
    <w:p w14:paraId="76D41D59" w14:textId="41C213A8" w:rsidR="007B7A1E" w:rsidRPr="009D12E5" w:rsidRDefault="009D12E5" w:rsidP="02D8720F">
      <w:pPr>
        <w:pStyle w:val="ListBullet"/>
      </w:pPr>
      <w:r>
        <w:t>Alignment with BCA's governance and reporting requirements.</w:t>
      </w:r>
    </w:p>
    <w:p w14:paraId="5E84E4CB" w14:textId="77777777" w:rsidR="009D12E5" w:rsidRPr="009D12E5" w:rsidRDefault="009D12E5" w:rsidP="009D12E5">
      <w:pPr>
        <w:pStyle w:val="Heading2"/>
        <w:rPr>
          <w:lang w:val="en-AU"/>
        </w:rPr>
      </w:pPr>
      <w:r w:rsidRPr="009D12E5">
        <w:rPr>
          <w:lang w:val="en-AU"/>
        </w:rPr>
        <w:t>3. Scope of Services</w:t>
      </w:r>
    </w:p>
    <w:p w14:paraId="670A28F9" w14:textId="009B5EDC" w:rsidR="00041047" w:rsidRDefault="009D12E5" w:rsidP="0017511D">
      <w:r w:rsidRPr="009D12E5">
        <w:rPr>
          <w:lang w:val="en-AU"/>
        </w:rPr>
        <w:t xml:space="preserve">The successful </w:t>
      </w:r>
      <w:r w:rsidR="001D06D6">
        <w:rPr>
          <w:lang w:val="en-AU"/>
        </w:rPr>
        <w:t xml:space="preserve">organisation </w:t>
      </w:r>
      <w:r w:rsidRPr="009D12E5">
        <w:rPr>
          <w:lang w:val="en-AU"/>
        </w:rPr>
        <w:t xml:space="preserve">will be appointed as </w:t>
      </w:r>
      <w:r w:rsidR="00C44404">
        <w:rPr>
          <w:lang w:val="en-AU"/>
        </w:rPr>
        <w:t xml:space="preserve">the </w:t>
      </w:r>
      <w:r w:rsidRPr="009D12E5">
        <w:rPr>
          <w:lang w:val="en-AU"/>
        </w:rPr>
        <w:t xml:space="preserve">external </w:t>
      </w:r>
      <w:r w:rsidR="00D6168B">
        <w:rPr>
          <w:lang w:val="en-AU"/>
        </w:rPr>
        <w:t>training contractor</w:t>
      </w:r>
      <w:r w:rsidRPr="009D12E5">
        <w:rPr>
          <w:lang w:val="en-AU"/>
        </w:rPr>
        <w:t xml:space="preserve"> for</w:t>
      </w:r>
      <w:r w:rsidR="00C44404">
        <w:rPr>
          <w:lang w:val="en-AU"/>
        </w:rPr>
        <w:t xml:space="preserve"> the project</w:t>
      </w:r>
      <w:r w:rsidRPr="009D12E5">
        <w:rPr>
          <w:lang w:val="en-AU"/>
        </w:rPr>
        <w:t>.</w:t>
      </w:r>
      <w:r w:rsidR="00BC4DB9">
        <w:rPr>
          <w:lang w:val="en-AU"/>
        </w:rPr>
        <w:t xml:space="preserve"> </w:t>
      </w:r>
      <w:r w:rsidRPr="02D8720F">
        <w:rPr>
          <w:lang w:val="en-AU"/>
        </w:rPr>
        <w:t>Services are expected to include</w:t>
      </w:r>
      <w:r w:rsidR="007D5C53" w:rsidRPr="02D8720F">
        <w:rPr>
          <w:lang w:val="en-AU"/>
        </w:rPr>
        <w:t xml:space="preserve"> the </w:t>
      </w:r>
      <w:r w:rsidR="00E46158" w:rsidRPr="02D8720F">
        <w:rPr>
          <w:lang w:val="en-AU"/>
        </w:rPr>
        <w:t>design and deliver</w:t>
      </w:r>
      <w:r w:rsidR="00AA755E" w:rsidRPr="02D8720F">
        <w:rPr>
          <w:lang w:val="en-AU"/>
        </w:rPr>
        <w:t>y of</w:t>
      </w:r>
      <w:r w:rsidR="00E46158" w:rsidRPr="02D8720F">
        <w:rPr>
          <w:lang w:val="en-AU"/>
        </w:rPr>
        <w:t xml:space="preserve"> </w:t>
      </w:r>
      <w:r w:rsidR="00AA755E" w:rsidRPr="02D8720F">
        <w:rPr>
          <w:lang w:val="en-AU"/>
        </w:rPr>
        <w:t>three</w:t>
      </w:r>
      <w:r w:rsidR="00E46158" w:rsidRPr="02D8720F">
        <w:rPr>
          <w:lang w:val="en-AU"/>
        </w:rPr>
        <w:t xml:space="preserve"> leadership programs</w:t>
      </w:r>
      <w:r w:rsidR="00722995" w:rsidRPr="02D8720F">
        <w:rPr>
          <w:lang w:val="en-AU"/>
        </w:rPr>
        <w:t>:</w:t>
      </w:r>
      <w:r w:rsidR="00DC552A">
        <w:rPr>
          <w:lang w:val="en-AU"/>
        </w:rPr>
        <w:br/>
      </w:r>
    </w:p>
    <w:p w14:paraId="4FDEA0A0" w14:textId="72AF525A" w:rsidR="009C2992" w:rsidRPr="0017511D" w:rsidRDefault="009C2992" w:rsidP="0017511D">
      <w:pPr>
        <w:rPr>
          <w:lang w:val="en-AU"/>
        </w:rPr>
      </w:pPr>
      <w:r w:rsidRPr="02D8720F">
        <w:rPr>
          <w:rStyle w:val="Heading3Char"/>
          <w:lang w:val="en-AU"/>
        </w:rPr>
        <w:t>Program 1: Branch Leaders</w:t>
      </w:r>
      <w:r w:rsidR="00EB62DF" w:rsidRPr="02D8720F">
        <w:rPr>
          <w:b/>
          <w:bCs/>
          <w:lang w:val="en-AU"/>
        </w:rPr>
        <w:t xml:space="preserve"> </w:t>
      </w:r>
    </w:p>
    <w:p w14:paraId="2AC4FC48" w14:textId="77777777" w:rsidR="009C2992" w:rsidRPr="00654648" w:rsidRDefault="009C2992" w:rsidP="0017511D">
      <w:pPr>
        <w:spacing w:after="240"/>
        <w:rPr>
          <w:b/>
          <w:bCs/>
          <w:szCs w:val="24"/>
          <w:lang w:val="en-AU"/>
        </w:rPr>
      </w:pPr>
      <w:r w:rsidRPr="00654648">
        <w:rPr>
          <w:b/>
          <w:bCs/>
          <w:szCs w:val="24"/>
          <w:lang w:val="en-AU"/>
        </w:rPr>
        <w:t>Purpose</w:t>
      </w:r>
    </w:p>
    <w:p w14:paraId="620F2E0C" w14:textId="6349CC9B" w:rsidR="009C2992" w:rsidRPr="002956E2" w:rsidRDefault="009C2992" w:rsidP="02D8720F">
      <w:r>
        <w:t xml:space="preserve">To </w:t>
      </w:r>
      <w:r w:rsidR="00550AA7">
        <w:t xml:space="preserve">provide professional development and training opportunities via </w:t>
      </w:r>
      <w:r w:rsidR="00216133">
        <w:t>four (4)</w:t>
      </w:r>
      <w:r w:rsidR="00550AA7">
        <w:t xml:space="preserve"> sessions on </w:t>
      </w:r>
      <w:r w:rsidR="0054323D">
        <w:t xml:space="preserve">specialist topic areas (for example, succession planning </w:t>
      </w:r>
      <w:r w:rsidR="007B45F4">
        <w:t>and relationship building skills)</w:t>
      </w:r>
      <w:r w:rsidR="004A672F">
        <w:t xml:space="preserve"> for Branch Leaders </w:t>
      </w:r>
      <w:r>
        <w:t>who are blind or vision impaired</w:t>
      </w:r>
      <w:r w:rsidR="004A672F">
        <w:t>.</w:t>
      </w:r>
      <w:r w:rsidR="00216133">
        <w:t xml:space="preserve"> </w:t>
      </w:r>
    </w:p>
    <w:p w14:paraId="7B665EAB" w14:textId="77777777" w:rsidR="009C2992" w:rsidRPr="00654648" w:rsidRDefault="009C2992" w:rsidP="0017511D">
      <w:pPr>
        <w:spacing w:after="240"/>
        <w:rPr>
          <w:b/>
          <w:bCs/>
          <w:szCs w:val="24"/>
          <w:lang w:val="en-AU"/>
        </w:rPr>
      </w:pPr>
      <w:r w:rsidRPr="00654648">
        <w:rPr>
          <w:b/>
          <w:bCs/>
          <w:szCs w:val="24"/>
          <w:lang w:val="en-AU"/>
        </w:rPr>
        <w:t>Objectives</w:t>
      </w:r>
    </w:p>
    <w:p w14:paraId="214ABDEF" w14:textId="77777777" w:rsidR="009C2992" w:rsidRPr="00654648" w:rsidRDefault="009C2992" w:rsidP="0017511D">
      <w:pPr>
        <w:spacing w:after="240"/>
        <w:rPr>
          <w:szCs w:val="24"/>
          <w:lang w:val="en-AU"/>
        </w:rPr>
      </w:pPr>
      <w:r w:rsidRPr="00654648">
        <w:rPr>
          <w:szCs w:val="24"/>
          <w:lang w:val="en-AU"/>
        </w:rPr>
        <w:t>Participants will:</w:t>
      </w:r>
    </w:p>
    <w:p w14:paraId="21C74B65" w14:textId="41EFE470" w:rsidR="00C3019E" w:rsidRPr="00654648" w:rsidRDefault="00271A1E" w:rsidP="00C3019E">
      <w:pPr>
        <w:numPr>
          <w:ilvl w:val="0"/>
          <w:numId w:val="6"/>
        </w:numPr>
        <w:spacing w:after="240"/>
        <w:rPr>
          <w:szCs w:val="24"/>
          <w:lang w:val="en-AU"/>
        </w:rPr>
      </w:pPr>
      <w:r>
        <w:rPr>
          <w:szCs w:val="24"/>
          <w:lang w:val="en-AU"/>
        </w:rPr>
        <w:t>Strengthen</w:t>
      </w:r>
      <w:r w:rsidR="00C3019E" w:rsidRPr="00654648">
        <w:rPr>
          <w:szCs w:val="24"/>
          <w:lang w:val="en-AU"/>
        </w:rPr>
        <w:t xml:space="preserve"> leadership capability and confidence.</w:t>
      </w:r>
    </w:p>
    <w:p w14:paraId="75A4347C" w14:textId="77777777" w:rsidR="00C3019E" w:rsidRPr="00654648" w:rsidRDefault="00C3019E" w:rsidP="00C3019E">
      <w:pPr>
        <w:numPr>
          <w:ilvl w:val="0"/>
          <w:numId w:val="6"/>
        </w:numPr>
        <w:spacing w:after="240"/>
        <w:rPr>
          <w:szCs w:val="24"/>
          <w:lang w:val="en-AU"/>
        </w:rPr>
      </w:pPr>
      <w:r w:rsidRPr="00654648">
        <w:rPr>
          <w:szCs w:val="24"/>
          <w:lang w:val="en-AU"/>
        </w:rPr>
        <w:t>Enhance strategic thinking and decision-making skills.</w:t>
      </w:r>
    </w:p>
    <w:p w14:paraId="3F12D0BC" w14:textId="3C814747" w:rsidR="009C2992" w:rsidRDefault="00C3019E" w:rsidP="02D8720F">
      <w:pPr>
        <w:numPr>
          <w:ilvl w:val="0"/>
          <w:numId w:val="6"/>
        </w:numPr>
        <w:spacing w:after="240"/>
        <w:rPr>
          <w:lang w:val="en-AU"/>
        </w:rPr>
      </w:pPr>
      <w:r w:rsidRPr="02D8720F">
        <w:rPr>
          <w:lang w:val="en-AU"/>
        </w:rPr>
        <w:t>Access mentoring opportunities with experienced leaders.</w:t>
      </w:r>
    </w:p>
    <w:p w14:paraId="7AC4C1A6" w14:textId="66C838C6" w:rsidR="00E46158" w:rsidRPr="00654648" w:rsidRDefault="00E46158" w:rsidP="02D8720F">
      <w:pPr>
        <w:pStyle w:val="Heading3"/>
        <w:rPr>
          <w:bCs/>
          <w:lang w:val="en-AU"/>
        </w:rPr>
      </w:pPr>
      <w:r w:rsidRPr="02D8720F">
        <w:rPr>
          <w:lang w:val="en-AU"/>
        </w:rPr>
        <w:t xml:space="preserve">Program </w:t>
      </w:r>
      <w:r w:rsidR="009C2992" w:rsidRPr="02D8720F">
        <w:rPr>
          <w:lang w:val="en-AU"/>
        </w:rPr>
        <w:t>2</w:t>
      </w:r>
      <w:r w:rsidRPr="02D8720F">
        <w:rPr>
          <w:lang w:val="en-AU"/>
        </w:rPr>
        <w:t xml:space="preserve">: </w:t>
      </w:r>
      <w:r w:rsidR="00BF32E1" w:rsidRPr="02D8720F">
        <w:rPr>
          <w:lang w:val="en-AU"/>
        </w:rPr>
        <w:t xml:space="preserve">Peer Connect </w:t>
      </w:r>
      <w:r w:rsidR="00F86C7A" w:rsidRPr="02D8720F">
        <w:rPr>
          <w:lang w:val="en-AU"/>
        </w:rPr>
        <w:t xml:space="preserve">Leaders </w:t>
      </w:r>
    </w:p>
    <w:p w14:paraId="69460466" w14:textId="77777777" w:rsidR="00E46158" w:rsidRPr="00654648" w:rsidRDefault="00E46158" w:rsidP="0017511D">
      <w:pPr>
        <w:spacing w:after="240"/>
        <w:rPr>
          <w:b/>
          <w:bCs/>
          <w:szCs w:val="24"/>
          <w:lang w:val="en-AU"/>
        </w:rPr>
      </w:pPr>
      <w:r w:rsidRPr="00654648">
        <w:rPr>
          <w:b/>
          <w:bCs/>
          <w:szCs w:val="24"/>
          <w:lang w:val="en-AU"/>
        </w:rPr>
        <w:t>Purpose</w:t>
      </w:r>
    </w:p>
    <w:p w14:paraId="3E23AA13" w14:textId="7CD3CF2F" w:rsidR="00E46158" w:rsidRDefault="00E46158" w:rsidP="0017511D">
      <w:pPr>
        <w:spacing w:after="240"/>
        <w:rPr>
          <w:szCs w:val="24"/>
          <w:lang w:val="en-AU"/>
        </w:rPr>
      </w:pPr>
      <w:r w:rsidRPr="00654648">
        <w:rPr>
          <w:szCs w:val="24"/>
          <w:lang w:val="en-AU"/>
        </w:rPr>
        <w:lastRenderedPageBreak/>
        <w:t xml:space="preserve">To build the skills and capacity of </w:t>
      </w:r>
      <w:r w:rsidR="00F86C7A">
        <w:rPr>
          <w:szCs w:val="24"/>
          <w:lang w:val="en-AU"/>
        </w:rPr>
        <w:t>Peer Connect L</w:t>
      </w:r>
      <w:r w:rsidRPr="00654648">
        <w:rPr>
          <w:szCs w:val="24"/>
          <w:lang w:val="en-AU"/>
        </w:rPr>
        <w:t>eaders who are blind or vision impaired through training</w:t>
      </w:r>
      <w:r w:rsidR="00665A7E">
        <w:rPr>
          <w:szCs w:val="24"/>
          <w:lang w:val="en-AU"/>
        </w:rPr>
        <w:t xml:space="preserve"> and </w:t>
      </w:r>
      <w:r w:rsidRPr="00654648">
        <w:rPr>
          <w:szCs w:val="24"/>
          <w:lang w:val="en-AU"/>
        </w:rPr>
        <w:t>mentoring</w:t>
      </w:r>
      <w:r w:rsidR="00583D79">
        <w:rPr>
          <w:szCs w:val="24"/>
          <w:lang w:val="en-AU"/>
        </w:rPr>
        <w:t xml:space="preserve"> sessions</w:t>
      </w:r>
      <w:r w:rsidR="00665A7E">
        <w:rPr>
          <w:szCs w:val="24"/>
          <w:lang w:val="en-AU"/>
        </w:rPr>
        <w:t>.</w:t>
      </w:r>
    </w:p>
    <w:p w14:paraId="79407FC1" w14:textId="77777777" w:rsidR="00E46158" w:rsidRPr="00654648" w:rsidRDefault="00E46158" w:rsidP="0017511D">
      <w:pPr>
        <w:spacing w:after="240"/>
        <w:rPr>
          <w:b/>
          <w:bCs/>
          <w:szCs w:val="24"/>
          <w:lang w:val="en-AU"/>
        </w:rPr>
      </w:pPr>
      <w:r w:rsidRPr="00654648">
        <w:rPr>
          <w:b/>
          <w:bCs/>
          <w:szCs w:val="24"/>
          <w:lang w:val="en-AU"/>
        </w:rPr>
        <w:t>Objectives</w:t>
      </w:r>
    </w:p>
    <w:p w14:paraId="3A71FBAF" w14:textId="77777777" w:rsidR="00E46158" w:rsidRPr="00654648" w:rsidRDefault="00E46158" w:rsidP="0017511D">
      <w:pPr>
        <w:spacing w:after="240"/>
        <w:rPr>
          <w:szCs w:val="24"/>
          <w:lang w:val="en-AU"/>
        </w:rPr>
      </w:pPr>
      <w:r w:rsidRPr="00654648">
        <w:rPr>
          <w:szCs w:val="24"/>
          <w:lang w:val="en-AU"/>
        </w:rPr>
        <w:t>Participants will:</w:t>
      </w:r>
    </w:p>
    <w:p w14:paraId="41D14A0E" w14:textId="77777777" w:rsidR="00E46158" w:rsidRPr="00654648" w:rsidRDefault="00E46158">
      <w:pPr>
        <w:numPr>
          <w:ilvl w:val="0"/>
          <w:numId w:val="6"/>
        </w:numPr>
        <w:spacing w:after="240"/>
        <w:rPr>
          <w:szCs w:val="24"/>
          <w:lang w:val="en-AU"/>
        </w:rPr>
      </w:pPr>
      <w:r w:rsidRPr="00654648">
        <w:rPr>
          <w:szCs w:val="24"/>
          <w:lang w:val="en-AU"/>
        </w:rPr>
        <w:t>Develop leadership capability and confidence.</w:t>
      </w:r>
    </w:p>
    <w:p w14:paraId="104E24F4" w14:textId="77777777" w:rsidR="00E46158" w:rsidRPr="00654648" w:rsidRDefault="00E46158">
      <w:pPr>
        <w:numPr>
          <w:ilvl w:val="0"/>
          <w:numId w:val="6"/>
        </w:numPr>
        <w:spacing w:after="240"/>
        <w:rPr>
          <w:szCs w:val="24"/>
          <w:lang w:val="en-AU"/>
        </w:rPr>
      </w:pPr>
      <w:r w:rsidRPr="00654648">
        <w:rPr>
          <w:szCs w:val="24"/>
          <w:lang w:val="en-AU"/>
        </w:rPr>
        <w:t>Strengthen communication and influencing skills.</w:t>
      </w:r>
    </w:p>
    <w:p w14:paraId="20EC4C5B" w14:textId="77777777" w:rsidR="00E46158" w:rsidRPr="00654648" w:rsidRDefault="00E46158">
      <w:pPr>
        <w:numPr>
          <w:ilvl w:val="0"/>
          <w:numId w:val="6"/>
        </w:numPr>
        <w:spacing w:after="240"/>
        <w:rPr>
          <w:szCs w:val="24"/>
          <w:lang w:val="en-AU"/>
        </w:rPr>
      </w:pPr>
      <w:r w:rsidRPr="00654648">
        <w:rPr>
          <w:szCs w:val="24"/>
          <w:lang w:val="en-AU"/>
        </w:rPr>
        <w:t>Build networks and peer support connections.</w:t>
      </w:r>
    </w:p>
    <w:p w14:paraId="292114E4" w14:textId="4B5F6AA8" w:rsidR="00E46158" w:rsidRPr="00654648" w:rsidRDefault="00E46158" w:rsidP="02D8720F">
      <w:pPr>
        <w:numPr>
          <w:ilvl w:val="0"/>
          <w:numId w:val="6"/>
        </w:numPr>
        <w:spacing w:after="240"/>
        <w:rPr>
          <w:lang w:val="en-AU"/>
        </w:rPr>
      </w:pPr>
      <w:r w:rsidRPr="02D8720F">
        <w:rPr>
          <w:lang w:val="en-AU"/>
        </w:rPr>
        <w:t>Access mentoring opportunities with experienced leaders.</w:t>
      </w:r>
    </w:p>
    <w:p w14:paraId="752B2A8B" w14:textId="15EEA22F" w:rsidR="00E46158" w:rsidRPr="00654648" w:rsidRDefault="00E46158" w:rsidP="02D8720F">
      <w:pPr>
        <w:pStyle w:val="Heading3"/>
        <w:rPr>
          <w:bCs/>
          <w:lang w:val="en-AU"/>
        </w:rPr>
      </w:pPr>
      <w:r w:rsidRPr="02D8720F">
        <w:rPr>
          <w:lang w:val="en-AU"/>
        </w:rPr>
        <w:t xml:space="preserve">Program </w:t>
      </w:r>
      <w:r w:rsidR="00BF4C47" w:rsidRPr="02D8720F">
        <w:rPr>
          <w:lang w:val="en-AU"/>
        </w:rPr>
        <w:t>3</w:t>
      </w:r>
      <w:r w:rsidRPr="02D8720F">
        <w:rPr>
          <w:lang w:val="en-AU"/>
        </w:rPr>
        <w:t>: Emerging Leaders Program</w:t>
      </w:r>
    </w:p>
    <w:p w14:paraId="140C0DC9" w14:textId="77777777" w:rsidR="00E46158" w:rsidRPr="00654648" w:rsidRDefault="00E46158" w:rsidP="0017511D">
      <w:pPr>
        <w:spacing w:after="240"/>
        <w:rPr>
          <w:b/>
          <w:bCs/>
          <w:szCs w:val="24"/>
          <w:lang w:val="en-AU"/>
        </w:rPr>
      </w:pPr>
      <w:r w:rsidRPr="00654648">
        <w:rPr>
          <w:b/>
          <w:bCs/>
          <w:szCs w:val="24"/>
          <w:lang w:val="en-AU"/>
        </w:rPr>
        <w:t>Purpose</w:t>
      </w:r>
    </w:p>
    <w:p w14:paraId="52562D50" w14:textId="69ECA0E9" w:rsidR="004B1DC4" w:rsidRPr="00654648" w:rsidRDefault="00E46158" w:rsidP="0017511D">
      <w:pPr>
        <w:spacing w:after="240"/>
        <w:rPr>
          <w:lang w:val="en-AU"/>
        </w:rPr>
      </w:pPr>
      <w:r w:rsidRPr="348FE4F8">
        <w:rPr>
          <w:lang w:val="en-AU"/>
        </w:rPr>
        <w:t>To build leadership capability and self-advocacy skills</w:t>
      </w:r>
      <w:r w:rsidR="006C71AE">
        <w:rPr>
          <w:lang w:val="en-AU"/>
        </w:rPr>
        <w:t xml:space="preserve"> </w:t>
      </w:r>
      <w:r w:rsidRPr="348FE4F8">
        <w:rPr>
          <w:lang w:val="en-AU"/>
        </w:rPr>
        <w:t>for emerging leaders who are blind or vision impaired through training</w:t>
      </w:r>
      <w:r w:rsidR="00665A7E" w:rsidRPr="348FE4F8">
        <w:rPr>
          <w:lang w:val="en-AU"/>
        </w:rPr>
        <w:t xml:space="preserve"> and</w:t>
      </w:r>
      <w:r w:rsidRPr="348FE4F8">
        <w:rPr>
          <w:lang w:val="en-AU"/>
        </w:rPr>
        <w:t xml:space="preserve"> mentor</w:t>
      </w:r>
      <w:r w:rsidR="00665A7E" w:rsidRPr="348FE4F8">
        <w:rPr>
          <w:lang w:val="en-AU"/>
        </w:rPr>
        <w:t>ing.</w:t>
      </w:r>
    </w:p>
    <w:p w14:paraId="2BE64D6E" w14:textId="77777777" w:rsidR="00E46158" w:rsidRPr="00654648" w:rsidRDefault="00E46158" w:rsidP="0017511D">
      <w:pPr>
        <w:spacing w:after="240"/>
        <w:rPr>
          <w:b/>
          <w:bCs/>
          <w:szCs w:val="24"/>
          <w:lang w:val="en-AU"/>
        </w:rPr>
      </w:pPr>
      <w:r w:rsidRPr="00654648">
        <w:rPr>
          <w:b/>
          <w:bCs/>
          <w:szCs w:val="24"/>
          <w:lang w:val="en-AU"/>
        </w:rPr>
        <w:t>Objectives</w:t>
      </w:r>
    </w:p>
    <w:p w14:paraId="3D353CF8" w14:textId="77777777" w:rsidR="00E46158" w:rsidRPr="00654648" w:rsidRDefault="00E46158" w:rsidP="0017511D">
      <w:pPr>
        <w:spacing w:after="240"/>
        <w:rPr>
          <w:szCs w:val="24"/>
          <w:lang w:val="en-AU"/>
        </w:rPr>
      </w:pPr>
      <w:r w:rsidRPr="00654648">
        <w:rPr>
          <w:szCs w:val="24"/>
          <w:lang w:val="en-AU"/>
        </w:rPr>
        <w:t>Participants will:</w:t>
      </w:r>
    </w:p>
    <w:p w14:paraId="3E70BEED" w14:textId="77777777" w:rsidR="00E46158" w:rsidRPr="00654648" w:rsidRDefault="00E46158" w:rsidP="02D8720F">
      <w:pPr>
        <w:pStyle w:val="ListBullet"/>
      </w:pPr>
      <w:r w:rsidRPr="02D8720F">
        <w:t>Develop foundational leadership skills.</w:t>
      </w:r>
    </w:p>
    <w:p w14:paraId="065952DB" w14:textId="77777777" w:rsidR="00E46158" w:rsidRPr="00654648" w:rsidRDefault="00E46158" w:rsidP="02D8720F">
      <w:pPr>
        <w:pStyle w:val="ListBullet"/>
      </w:pPr>
      <w:r w:rsidRPr="02D8720F">
        <w:t>Increase confidence and resilience.</w:t>
      </w:r>
    </w:p>
    <w:p w14:paraId="2BCC5D59" w14:textId="77777777" w:rsidR="00E46158" w:rsidRPr="00654648" w:rsidRDefault="00E46158" w:rsidP="02D8720F">
      <w:pPr>
        <w:pStyle w:val="ListBullet"/>
      </w:pPr>
      <w:r w:rsidRPr="02D8720F">
        <w:t>Strengthen self-advocacy and communication skills.</w:t>
      </w:r>
    </w:p>
    <w:p w14:paraId="5A25E53D" w14:textId="77777777" w:rsidR="00E46158" w:rsidRPr="00654648" w:rsidRDefault="00E46158" w:rsidP="02D8720F">
      <w:pPr>
        <w:pStyle w:val="ListBullet"/>
      </w:pPr>
      <w:r w:rsidRPr="02D8720F">
        <w:t>Build understanding of leadership pathways.</w:t>
      </w:r>
    </w:p>
    <w:p w14:paraId="7AD8410E" w14:textId="22E6882C" w:rsidR="00E46158" w:rsidRPr="00654648" w:rsidRDefault="00E46158" w:rsidP="02D8720F">
      <w:pPr>
        <w:pStyle w:val="ListBullet"/>
      </w:pPr>
      <w:r w:rsidRPr="02D8720F">
        <w:t>Develop goal-setting skills.</w:t>
      </w:r>
    </w:p>
    <w:p w14:paraId="7A08657E" w14:textId="3C3A5FBE" w:rsidR="00C7713B" w:rsidRDefault="00E46158" w:rsidP="02D8720F">
      <w:pPr>
        <w:pStyle w:val="ListBullet"/>
      </w:pPr>
      <w:r w:rsidRPr="02D8720F">
        <w:t>Establish professional support networks.</w:t>
      </w:r>
    </w:p>
    <w:p w14:paraId="730BF194" w14:textId="77777777" w:rsidR="00B030C9" w:rsidRDefault="00B030C9" w:rsidP="00B030C9">
      <w:pPr>
        <w:pStyle w:val="ListBullet"/>
        <w:numPr>
          <w:ilvl w:val="0"/>
          <w:numId w:val="0"/>
        </w:numPr>
        <w:ind w:left="681"/>
      </w:pPr>
    </w:p>
    <w:p w14:paraId="302554D7" w14:textId="405BC060" w:rsidR="009D12E5" w:rsidRPr="009D12E5" w:rsidRDefault="009D12E5" w:rsidP="00F3687E">
      <w:pPr>
        <w:pStyle w:val="Heading2"/>
        <w:rPr>
          <w:lang w:val="en-AU"/>
        </w:rPr>
      </w:pPr>
      <w:r w:rsidRPr="009D12E5">
        <w:rPr>
          <w:lang w:val="en-AU"/>
        </w:rPr>
        <w:lastRenderedPageBreak/>
        <w:t xml:space="preserve">4. Desired </w:t>
      </w:r>
      <w:r w:rsidR="006322C7">
        <w:rPr>
          <w:lang w:val="en-AU"/>
        </w:rPr>
        <w:t>Trainer</w:t>
      </w:r>
      <w:r w:rsidRPr="009D12E5">
        <w:rPr>
          <w:lang w:val="en-AU"/>
        </w:rPr>
        <w:t xml:space="preserve"> Attributes</w:t>
      </w:r>
    </w:p>
    <w:p w14:paraId="233497BF" w14:textId="103456AA" w:rsidR="009D12E5" w:rsidRPr="009D12E5" w:rsidRDefault="009D12E5" w:rsidP="009D12E5">
      <w:pPr>
        <w:rPr>
          <w:lang w:val="en-AU"/>
        </w:rPr>
      </w:pPr>
      <w:r w:rsidRPr="009D12E5">
        <w:rPr>
          <w:lang w:val="en-AU"/>
        </w:rPr>
        <w:t xml:space="preserve">BCA is seeking </w:t>
      </w:r>
      <w:r w:rsidR="00EA62B0">
        <w:rPr>
          <w:lang w:val="en-AU"/>
        </w:rPr>
        <w:t>a training contractor</w:t>
      </w:r>
      <w:r w:rsidRPr="009D12E5">
        <w:rPr>
          <w:lang w:val="en-AU"/>
        </w:rPr>
        <w:t xml:space="preserve"> with demonstrated:</w:t>
      </w:r>
    </w:p>
    <w:p w14:paraId="33AE337C" w14:textId="77777777" w:rsidR="009D12E5" w:rsidRPr="00F3687E" w:rsidRDefault="009D12E5" w:rsidP="009D12E5">
      <w:pPr>
        <w:rPr>
          <w:rStyle w:val="Strong"/>
        </w:rPr>
      </w:pPr>
      <w:r w:rsidRPr="00F3687E">
        <w:rPr>
          <w:rStyle w:val="Strong"/>
        </w:rPr>
        <w:t>Not-for-Profit Expertise</w:t>
      </w:r>
    </w:p>
    <w:p w14:paraId="3CF9DF42" w14:textId="02ED59E8" w:rsidR="009D12E5" w:rsidRPr="009D12E5" w:rsidRDefault="009D12E5" w:rsidP="009D12E5">
      <w:pPr>
        <w:rPr>
          <w:lang w:val="en-AU"/>
        </w:rPr>
      </w:pPr>
      <w:r w:rsidRPr="009D12E5">
        <w:rPr>
          <w:lang w:val="en-AU"/>
        </w:rPr>
        <w:t xml:space="preserve">Experience </w:t>
      </w:r>
      <w:r w:rsidR="00EA62B0">
        <w:rPr>
          <w:lang w:val="en-AU"/>
        </w:rPr>
        <w:t>providing relevant training for:</w:t>
      </w:r>
    </w:p>
    <w:p w14:paraId="58F6BE31" w14:textId="77777777" w:rsidR="009D12E5" w:rsidRPr="009D12E5" w:rsidRDefault="009D12E5" w:rsidP="02D8720F">
      <w:pPr>
        <w:pStyle w:val="ListBullet"/>
      </w:pPr>
      <w:r>
        <w:t>Registered charities.</w:t>
      </w:r>
    </w:p>
    <w:p w14:paraId="0CEB4821" w14:textId="77777777" w:rsidR="009D12E5" w:rsidRPr="009D12E5" w:rsidRDefault="009D12E5" w:rsidP="02D8720F">
      <w:pPr>
        <w:pStyle w:val="ListBullet"/>
      </w:pPr>
      <w:r>
        <w:t>Member-based organisations.</w:t>
      </w:r>
    </w:p>
    <w:p w14:paraId="393AC3CD" w14:textId="77777777" w:rsidR="009D12E5" w:rsidRPr="009D12E5" w:rsidRDefault="009D12E5" w:rsidP="02D8720F">
      <w:pPr>
        <w:pStyle w:val="ListBullet"/>
      </w:pPr>
      <w:r>
        <w:t>Advocacy organisations.</w:t>
      </w:r>
    </w:p>
    <w:p w14:paraId="1E765096" w14:textId="77777777" w:rsidR="009D12E5" w:rsidRPr="009D12E5" w:rsidRDefault="009D12E5" w:rsidP="02D8720F">
      <w:pPr>
        <w:pStyle w:val="ListBullet"/>
      </w:pPr>
      <w:r>
        <w:t>ACNC-registered entities.</w:t>
      </w:r>
    </w:p>
    <w:p w14:paraId="3BFE5E6A" w14:textId="77777777" w:rsidR="009D12E5" w:rsidRPr="00F3687E" w:rsidRDefault="009D12E5" w:rsidP="009D12E5">
      <w:pPr>
        <w:rPr>
          <w:rStyle w:val="Strong"/>
        </w:rPr>
      </w:pPr>
      <w:r w:rsidRPr="00F3687E">
        <w:rPr>
          <w:rStyle w:val="Strong"/>
        </w:rPr>
        <w:t>Governance Experience</w:t>
      </w:r>
    </w:p>
    <w:p w14:paraId="2878CCC5" w14:textId="37B4DD6F" w:rsidR="009D12E5" w:rsidRPr="009D12E5" w:rsidRDefault="00E26A13" w:rsidP="009D12E5">
      <w:pPr>
        <w:rPr>
          <w:lang w:val="en-AU"/>
        </w:rPr>
      </w:pPr>
      <w:r>
        <w:rPr>
          <w:lang w:val="en-AU"/>
        </w:rPr>
        <w:t>Sou</w:t>
      </w:r>
      <w:r w:rsidR="009D12E5" w:rsidRPr="009D12E5">
        <w:rPr>
          <w:lang w:val="en-AU"/>
        </w:rPr>
        <w:t>nd</w:t>
      </w:r>
      <w:r w:rsidR="00DF624B">
        <w:rPr>
          <w:lang w:val="en-AU"/>
        </w:rPr>
        <w:t xml:space="preserve"> unde</w:t>
      </w:r>
      <w:r w:rsidR="009D12E5" w:rsidRPr="009D12E5">
        <w:rPr>
          <w:lang w:val="en-AU"/>
        </w:rPr>
        <w:t xml:space="preserve">rstanding </w:t>
      </w:r>
      <w:r w:rsidR="00596DA1">
        <w:rPr>
          <w:lang w:val="en-AU"/>
        </w:rPr>
        <w:t xml:space="preserve">in the following areas is a </w:t>
      </w:r>
      <w:r w:rsidR="00013BC8">
        <w:rPr>
          <w:lang w:val="en-AU"/>
        </w:rPr>
        <w:t>requirement</w:t>
      </w:r>
      <w:r w:rsidR="009D12E5" w:rsidRPr="009D12E5">
        <w:rPr>
          <w:lang w:val="en-AU"/>
        </w:rPr>
        <w:t>:</w:t>
      </w:r>
    </w:p>
    <w:p w14:paraId="3D546740" w14:textId="77777777" w:rsidR="009D12E5" w:rsidRPr="009D12E5" w:rsidRDefault="009D12E5" w:rsidP="00F3687E">
      <w:pPr>
        <w:pStyle w:val="ListBullet"/>
      </w:pPr>
      <w:r w:rsidRPr="009D12E5">
        <w:t>Board governance.</w:t>
      </w:r>
    </w:p>
    <w:p w14:paraId="6A09D93D" w14:textId="77777777" w:rsidR="009D12E5" w:rsidRPr="009D12E5" w:rsidRDefault="009D12E5" w:rsidP="00F3687E">
      <w:pPr>
        <w:pStyle w:val="ListBullet"/>
      </w:pPr>
      <w:r w:rsidRPr="009D12E5">
        <w:t>Risk management.</w:t>
      </w:r>
    </w:p>
    <w:p w14:paraId="16DFF4F2" w14:textId="77777777" w:rsidR="009D12E5" w:rsidRPr="009D12E5" w:rsidRDefault="009D12E5" w:rsidP="00F3687E">
      <w:pPr>
        <w:pStyle w:val="ListBullet"/>
      </w:pPr>
      <w:r w:rsidRPr="009D12E5">
        <w:t>Internal controls.</w:t>
      </w:r>
    </w:p>
    <w:p w14:paraId="28C49E17" w14:textId="77777777" w:rsidR="009D12E5" w:rsidRPr="009D12E5" w:rsidRDefault="009D12E5" w:rsidP="00F3687E">
      <w:pPr>
        <w:pStyle w:val="ListBullet"/>
      </w:pPr>
      <w:r w:rsidRPr="009D12E5">
        <w:t>Regulatory compliance.</w:t>
      </w:r>
    </w:p>
    <w:p w14:paraId="19F19859" w14:textId="77777777" w:rsidR="009D12E5" w:rsidRPr="00F3687E" w:rsidRDefault="159CBF17" w:rsidP="009D12E5">
      <w:pPr>
        <w:rPr>
          <w:rStyle w:val="Strong"/>
        </w:rPr>
      </w:pPr>
      <w:r w:rsidRPr="200FB299">
        <w:rPr>
          <w:rStyle w:val="Strong"/>
        </w:rPr>
        <w:t>Accessibility and Inclusion</w:t>
      </w:r>
    </w:p>
    <w:p w14:paraId="1A4DE03D" w14:textId="6F72AD25" w:rsidR="3E8234E2" w:rsidRDefault="3E8234E2" w:rsidP="200FB299">
      <w:r>
        <w:t xml:space="preserve">Experience working with </w:t>
      </w:r>
      <w:proofErr w:type="spellStart"/>
      <w:r>
        <w:t>organisations</w:t>
      </w:r>
      <w:proofErr w:type="spellEnd"/>
      <w:r>
        <w:t xml:space="preserve"> supporting people with </w:t>
      </w:r>
      <w:proofErr w:type="gramStart"/>
      <w:r>
        <w:t>disability</w:t>
      </w:r>
      <w:proofErr w:type="gramEnd"/>
      <w:r>
        <w:t xml:space="preserve"> is desirable. Respondents should also demonstrate a willingness, flexibility and capability to engage with BCA on accessibility, including accessible Word documents and practical measures that support participation by people who are blind or vision impaired.</w:t>
      </w:r>
    </w:p>
    <w:p w14:paraId="7591ABDA" w14:textId="77777777" w:rsidR="009D12E5" w:rsidRPr="00F3687E" w:rsidRDefault="009D12E5" w:rsidP="009D12E5">
      <w:pPr>
        <w:rPr>
          <w:rStyle w:val="Strong"/>
        </w:rPr>
      </w:pPr>
      <w:r w:rsidRPr="00F3687E">
        <w:rPr>
          <w:rStyle w:val="Strong"/>
        </w:rPr>
        <w:t>Independence</w:t>
      </w:r>
    </w:p>
    <w:p w14:paraId="707AB09F" w14:textId="77777777" w:rsidR="009D12E5" w:rsidRDefault="009D12E5" w:rsidP="009D12E5">
      <w:pPr>
        <w:rPr>
          <w:lang w:val="en-AU"/>
        </w:rPr>
      </w:pPr>
      <w:r w:rsidRPr="009D12E5">
        <w:rPr>
          <w:lang w:val="en-AU"/>
        </w:rPr>
        <w:t>Ability to demonstrate actual and perceived independence from BCA and its officers.</w:t>
      </w:r>
    </w:p>
    <w:p w14:paraId="0F9E8300" w14:textId="77777777" w:rsidR="00B25D45" w:rsidRPr="009D12E5" w:rsidRDefault="00B25D45" w:rsidP="009D12E5">
      <w:pPr>
        <w:rPr>
          <w:lang w:val="en-AU"/>
        </w:rPr>
      </w:pPr>
    </w:p>
    <w:p w14:paraId="1B31C9C6" w14:textId="77777777" w:rsidR="001A78D9" w:rsidRDefault="001A78D9">
      <w:pPr>
        <w:spacing w:before="0" w:after="240" w:line="300" w:lineRule="auto"/>
        <w:ind w:left="3744"/>
        <w:rPr>
          <w:rFonts w:eastAsia="MS Gothic" w:cs="Times New Roman"/>
          <w:b/>
          <w:color w:val="4F2260"/>
          <w:kern w:val="28"/>
          <w:sz w:val="40"/>
          <w:szCs w:val="26"/>
          <w:lang w:val="en-AU"/>
        </w:rPr>
      </w:pPr>
      <w:r>
        <w:rPr>
          <w:lang w:val="en-AU"/>
        </w:rPr>
        <w:br w:type="page"/>
      </w:r>
    </w:p>
    <w:p w14:paraId="1F295A85" w14:textId="701CC801" w:rsidR="009D12E5" w:rsidRPr="009D12E5" w:rsidRDefault="009D12E5" w:rsidP="00F3687E">
      <w:pPr>
        <w:pStyle w:val="Heading2"/>
        <w:rPr>
          <w:lang w:val="en-AU"/>
        </w:rPr>
      </w:pPr>
      <w:r w:rsidRPr="009D12E5">
        <w:rPr>
          <w:lang w:val="en-AU"/>
        </w:rPr>
        <w:lastRenderedPageBreak/>
        <w:t>5. Information to be Provided</w:t>
      </w:r>
    </w:p>
    <w:p w14:paraId="69B41A6D" w14:textId="60166AB3" w:rsidR="004064B5" w:rsidRDefault="00F3687E" w:rsidP="00F3687E">
      <w:pPr>
        <w:rPr>
          <w:lang w:val="en-AU"/>
        </w:rPr>
      </w:pPr>
      <w:r w:rsidRPr="00F3687E">
        <w:rPr>
          <w:lang w:val="en-AU"/>
        </w:rPr>
        <w:t>Please provide a concise proposal addressing:</w:t>
      </w:r>
    </w:p>
    <w:p w14:paraId="0B2AA2CF" w14:textId="77777777" w:rsidR="004064B5" w:rsidRPr="00654648" w:rsidRDefault="004064B5">
      <w:pPr>
        <w:numPr>
          <w:ilvl w:val="0"/>
          <w:numId w:val="9"/>
        </w:numPr>
        <w:spacing w:before="0" w:after="240" w:line="300" w:lineRule="auto"/>
        <w:rPr>
          <w:szCs w:val="24"/>
          <w:lang w:val="en-AU"/>
        </w:rPr>
      </w:pPr>
      <w:r w:rsidRPr="00654648">
        <w:rPr>
          <w:szCs w:val="24"/>
          <w:lang w:val="en-AU"/>
        </w:rPr>
        <w:t>Organisation overview.</w:t>
      </w:r>
    </w:p>
    <w:p w14:paraId="7DB4A15C" w14:textId="77777777" w:rsidR="004064B5" w:rsidRPr="00654648" w:rsidRDefault="004064B5">
      <w:pPr>
        <w:numPr>
          <w:ilvl w:val="0"/>
          <w:numId w:val="9"/>
        </w:numPr>
        <w:spacing w:before="0" w:after="240" w:line="300" w:lineRule="auto"/>
        <w:rPr>
          <w:szCs w:val="24"/>
          <w:lang w:val="en-AU"/>
        </w:rPr>
      </w:pPr>
      <w:r w:rsidRPr="00654648">
        <w:rPr>
          <w:szCs w:val="24"/>
          <w:lang w:val="en-AU"/>
        </w:rPr>
        <w:t>Relevant experience and qualifications.</w:t>
      </w:r>
    </w:p>
    <w:p w14:paraId="637FD70B" w14:textId="77777777" w:rsidR="007077C4" w:rsidRDefault="004064B5">
      <w:pPr>
        <w:numPr>
          <w:ilvl w:val="0"/>
          <w:numId w:val="9"/>
        </w:numPr>
        <w:spacing w:before="0" w:after="240" w:line="300" w:lineRule="auto"/>
        <w:rPr>
          <w:szCs w:val="24"/>
          <w:lang w:val="en-AU"/>
        </w:rPr>
      </w:pPr>
      <w:r w:rsidRPr="00654648">
        <w:rPr>
          <w:szCs w:val="24"/>
          <w:lang w:val="en-AU"/>
        </w:rPr>
        <w:t>Experience working with disability organisations and people who are blind or vision impaired.</w:t>
      </w:r>
    </w:p>
    <w:p w14:paraId="3F525FAF" w14:textId="74259833" w:rsidR="004009BD" w:rsidRPr="007077C4" w:rsidRDefault="004064B5">
      <w:pPr>
        <w:numPr>
          <w:ilvl w:val="0"/>
          <w:numId w:val="9"/>
        </w:numPr>
        <w:spacing w:before="0" w:after="240" w:line="300" w:lineRule="auto"/>
        <w:rPr>
          <w:szCs w:val="24"/>
          <w:lang w:val="en-AU"/>
        </w:rPr>
      </w:pPr>
      <w:r w:rsidRPr="007077C4">
        <w:rPr>
          <w:szCs w:val="24"/>
          <w:lang w:val="en-AU"/>
        </w:rPr>
        <w:t>Proposed methodology and delivery approach</w:t>
      </w:r>
      <w:r w:rsidR="00F55DE6" w:rsidRPr="007077C4">
        <w:rPr>
          <w:szCs w:val="24"/>
          <w:lang w:val="en-AU"/>
        </w:rPr>
        <w:t xml:space="preserve"> and how </w:t>
      </w:r>
      <w:r w:rsidR="00F5567E">
        <w:rPr>
          <w:szCs w:val="24"/>
          <w:lang w:val="en-AU"/>
        </w:rPr>
        <w:t>you will</w:t>
      </w:r>
      <w:r w:rsidR="00F55DE6" w:rsidRPr="007077C4">
        <w:rPr>
          <w:szCs w:val="24"/>
          <w:lang w:val="en-AU"/>
        </w:rPr>
        <w:t xml:space="preserve"> ensure </w:t>
      </w:r>
      <w:r w:rsidR="004009BD" w:rsidRPr="007077C4">
        <w:rPr>
          <w:szCs w:val="24"/>
          <w:lang w:val="en-AU"/>
        </w:rPr>
        <w:t>inclusive and accessible practices.</w:t>
      </w:r>
    </w:p>
    <w:p w14:paraId="54782F2F" w14:textId="77777777" w:rsidR="00E00C7F" w:rsidRDefault="004064B5">
      <w:pPr>
        <w:numPr>
          <w:ilvl w:val="0"/>
          <w:numId w:val="9"/>
        </w:numPr>
        <w:spacing w:before="0" w:after="240" w:line="300" w:lineRule="auto"/>
        <w:rPr>
          <w:szCs w:val="24"/>
          <w:lang w:val="en-AU"/>
        </w:rPr>
      </w:pPr>
      <w:r w:rsidRPr="00F55DE6">
        <w:rPr>
          <w:szCs w:val="24"/>
          <w:lang w:val="en-AU"/>
        </w:rPr>
        <w:t>Facilitator and mentor profiles</w:t>
      </w:r>
      <w:r w:rsidR="001F6471">
        <w:rPr>
          <w:szCs w:val="24"/>
          <w:lang w:val="en-AU"/>
        </w:rPr>
        <w:t xml:space="preserve">, with </w:t>
      </w:r>
      <w:r w:rsidR="001F6471" w:rsidRPr="00654648">
        <w:rPr>
          <w:szCs w:val="24"/>
          <w:lang w:val="en-AU"/>
        </w:rPr>
        <w:t>training led or co-facilitated by people who are blind or vision impaired.</w:t>
      </w:r>
    </w:p>
    <w:p w14:paraId="47D026DD" w14:textId="614CC2BA" w:rsidR="00E172D5" w:rsidRPr="00E00C7F" w:rsidRDefault="004064B5">
      <w:pPr>
        <w:numPr>
          <w:ilvl w:val="0"/>
          <w:numId w:val="9"/>
        </w:numPr>
        <w:spacing w:before="0" w:after="240" w:line="300" w:lineRule="auto"/>
        <w:rPr>
          <w:szCs w:val="24"/>
          <w:lang w:val="en-AU"/>
        </w:rPr>
      </w:pPr>
      <w:r w:rsidRPr="00E00C7F">
        <w:rPr>
          <w:szCs w:val="24"/>
          <w:lang w:val="en-AU"/>
        </w:rPr>
        <w:t>Accessibility approach</w:t>
      </w:r>
      <w:r w:rsidR="00E172D5" w:rsidRPr="00E00C7F">
        <w:rPr>
          <w:szCs w:val="24"/>
          <w:lang w:val="en-AU"/>
        </w:rPr>
        <w:t xml:space="preserve">, in terms of ensuring materials </w:t>
      </w:r>
      <w:r w:rsidR="00705B5C" w:rsidRPr="00E00C7F">
        <w:rPr>
          <w:szCs w:val="24"/>
          <w:lang w:val="en-AU"/>
        </w:rPr>
        <w:t>and</w:t>
      </w:r>
      <w:r w:rsidR="005207CB" w:rsidRPr="00E00C7F">
        <w:rPr>
          <w:szCs w:val="24"/>
          <w:lang w:val="en-AU"/>
        </w:rPr>
        <w:t xml:space="preserve"> participant resources </w:t>
      </w:r>
      <w:r w:rsidR="00CF3C60" w:rsidRPr="00E00C7F">
        <w:rPr>
          <w:szCs w:val="24"/>
          <w:lang w:val="en-AU"/>
        </w:rPr>
        <w:t>are available in accessible formats</w:t>
      </w:r>
      <w:r w:rsidR="00F5567E">
        <w:rPr>
          <w:szCs w:val="24"/>
          <w:lang w:val="en-AU"/>
        </w:rPr>
        <w:t>.</w:t>
      </w:r>
      <w:r w:rsidR="00CF3C60" w:rsidRPr="00E00C7F">
        <w:rPr>
          <w:szCs w:val="24"/>
          <w:lang w:val="en-AU"/>
        </w:rPr>
        <w:t xml:space="preserve"> </w:t>
      </w:r>
    </w:p>
    <w:p w14:paraId="02A7B828" w14:textId="11C9B773" w:rsidR="004064B5" w:rsidRPr="00654648" w:rsidRDefault="004064B5">
      <w:pPr>
        <w:numPr>
          <w:ilvl w:val="0"/>
          <w:numId w:val="9"/>
        </w:numPr>
        <w:spacing w:before="0" w:after="240" w:line="300" w:lineRule="auto"/>
        <w:rPr>
          <w:szCs w:val="24"/>
          <w:lang w:val="en-AU"/>
        </w:rPr>
      </w:pPr>
      <w:r w:rsidRPr="00654648">
        <w:rPr>
          <w:szCs w:val="24"/>
          <w:lang w:val="en-AU"/>
        </w:rPr>
        <w:t>Proposed timeline</w:t>
      </w:r>
      <w:r w:rsidR="00B24F26">
        <w:rPr>
          <w:szCs w:val="24"/>
          <w:lang w:val="en-AU"/>
        </w:rPr>
        <w:t xml:space="preserve"> for delivery of training</w:t>
      </w:r>
      <w:r w:rsidRPr="00654648">
        <w:rPr>
          <w:szCs w:val="24"/>
          <w:lang w:val="en-AU"/>
        </w:rPr>
        <w:t>.</w:t>
      </w:r>
    </w:p>
    <w:p w14:paraId="3786279D" w14:textId="77777777" w:rsidR="007325BE" w:rsidRDefault="004064B5">
      <w:pPr>
        <w:numPr>
          <w:ilvl w:val="0"/>
          <w:numId w:val="9"/>
        </w:numPr>
        <w:spacing w:before="0" w:after="240" w:line="300" w:lineRule="auto"/>
        <w:rPr>
          <w:szCs w:val="24"/>
          <w:lang w:val="en-AU"/>
        </w:rPr>
      </w:pPr>
      <w:r w:rsidRPr="00654648">
        <w:rPr>
          <w:szCs w:val="24"/>
          <w:lang w:val="en-AU"/>
        </w:rPr>
        <w:t>Detailed pricing and budget breakdown</w:t>
      </w:r>
      <w:r w:rsidR="007325BE">
        <w:rPr>
          <w:szCs w:val="24"/>
          <w:lang w:val="en-AU"/>
        </w:rPr>
        <w:t>.</w:t>
      </w:r>
    </w:p>
    <w:p w14:paraId="2B6EC258" w14:textId="4D127B7A" w:rsidR="00E75D58" w:rsidRPr="007665CB" w:rsidRDefault="004064B5" w:rsidP="00F3687E">
      <w:pPr>
        <w:numPr>
          <w:ilvl w:val="0"/>
          <w:numId w:val="9"/>
        </w:numPr>
        <w:spacing w:before="0" w:after="240" w:line="300" w:lineRule="auto"/>
        <w:rPr>
          <w:szCs w:val="24"/>
          <w:lang w:val="en-AU"/>
        </w:rPr>
      </w:pPr>
      <w:r w:rsidRPr="007325BE">
        <w:rPr>
          <w:szCs w:val="24"/>
          <w:lang w:val="en-AU"/>
        </w:rPr>
        <w:t>References from similar projects.</w:t>
      </w:r>
      <w:r w:rsidR="00AD62A8">
        <w:rPr>
          <w:szCs w:val="24"/>
          <w:lang w:val="en-AU"/>
        </w:rPr>
        <w:t xml:space="preserve"> </w:t>
      </w:r>
      <w:r w:rsidR="00F3687E" w:rsidRPr="00AD62A8">
        <w:rPr>
          <w:lang w:val="en-AU"/>
        </w:rPr>
        <w:t>BCA reserves the right to seek further information or clarification from respondents as part of the evaluation process.</w:t>
      </w:r>
    </w:p>
    <w:p w14:paraId="2BBA428A" w14:textId="2BD5C73B" w:rsidR="00FF300F" w:rsidRPr="007665CB" w:rsidRDefault="00551861" w:rsidP="007665CB">
      <w:pPr>
        <w:pStyle w:val="ListParagraph"/>
      </w:pPr>
      <w:r w:rsidRPr="007665CB">
        <w:t>Evaluation</w:t>
      </w:r>
      <w:r w:rsidR="001576B3" w:rsidRPr="007665CB">
        <w:t xml:space="preserve"> of training</w:t>
      </w:r>
      <w:r w:rsidR="00487FB2">
        <w:t>.</w:t>
      </w:r>
    </w:p>
    <w:p w14:paraId="14CD8AE0" w14:textId="6AA0F9CC" w:rsidR="00A3378A" w:rsidRPr="00654648" w:rsidRDefault="00A3378A" w:rsidP="00A3378A">
      <w:pPr>
        <w:spacing w:before="0" w:after="240" w:line="300" w:lineRule="auto"/>
        <w:rPr>
          <w:szCs w:val="24"/>
          <w:lang w:val="en-AU"/>
        </w:rPr>
      </w:pPr>
      <w:r w:rsidRPr="00654648">
        <w:rPr>
          <w:szCs w:val="24"/>
          <w:lang w:val="en-AU"/>
        </w:rPr>
        <w:t xml:space="preserve">The contractor must provide a comprehensive evaluation framework to assess the effectiveness and impact of </w:t>
      </w:r>
      <w:r w:rsidR="00EB7D42">
        <w:rPr>
          <w:szCs w:val="24"/>
          <w:lang w:val="en-AU"/>
        </w:rPr>
        <w:t>all</w:t>
      </w:r>
      <w:r w:rsidRPr="00654648">
        <w:rPr>
          <w:szCs w:val="24"/>
          <w:lang w:val="en-AU"/>
        </w:rPr>
        <w:t xml:space="preserve"> programs.</w:t>
      </w:r>
      <w:r w:rsidR="00F562D9">
        <w:rPr>
          <w:szCs w:val="24"/>
          <w:lang w:val="en-AU"/>
        </w:rPr>
        <w:t xml:space="preserve"> </w:t>
      </w:r>
      <w:r w:rsidR="001A677D">
        <w:rPr>
          <w:szCs w:val="24"/>
          <w:lang w:val="en-AU"/>
        </w:rPr>
        <w:t>P</w:t>
      </w:r>
      <w:r w:rsidR="00E40413">
        <w:rPr>
          <w:szCs w:val="24"/>
          <w:lang w:val="en-AU"/>
        </w:rPr>
        <w:t>re-evaluation will be conducted internally</w:t>
      </w:r>
      <w:r w:rsidR="006A6EE7">
        <w:rPr>
          <w:szCs w:val="24"/>
          <w:lang w:val="en-AU"/>
        </w:rPr>
        <w:t xml:space="preserve"> at BCA</w:t>
      </w:r>
      <w:r w:rsidR="00E40413">
        <w:rPr>
          <w:szCs w:val="24"/>
          <w:lang w:val="en-AU"/>
        </w:rPr>
        <w:t xml:space="preserve"> and results shared.</w:t>
      </w:r>
      <w:r w:rsidR="006A6EE7">
        <w:rPr>
          <w:szCs w:val="24"/>
          <w:lang w:val="en-AU"/>
        </w:rPr>
        <w:t xml:space="preserve"> </w:t>
      </w:r>
      <w:r w:rsidRPr="00654648">
        <w:rPr>
          <w:szCs w:val="24"/>
          <w:lang w:val="en-AU"/>
        </w:rPr>
        <w:t>The evaluation should include:</w:t>
      </w:r>
    </w:p>
    <w:p w14:paraId="5D1C8AA9" w14:textId="4EFFD5D5" w:rsidR="00A3378A" w:rsidRPr="005A1431" w:rsidRDefault="00A3378A" w:rsidP="007665CB">
      <w:pPr>
        <w:pStyle w:val="ListParagraph"/>
        <w:numPr>
          <w:ilvl w:val="0"/>
          <w:numId w:val="14"/>
        </w:numPr>
      </w:pPr>
      <w:r w:rsidRPr="005A1431">
        <w:t>During Program</w:t>
      </w:r>
      <w:r w:rsidR="00DF4F3B">
        <w:t>.</w:t>
      </w:r>
    </w:p>
    <w:p w14:paraId="78693C6A" w14:textId="47BB24DE" w:rsidR="00A3378A" w:rsidRPr="005A1431" w:rsidRDefault="00A3378A" w:rsidP="007665CB">
      <w:pPr>
        <w:pStyle w:val="ListParagraph"/>
        <w:numPr>
          <w:ilvl w:val="0"/>
          <w:numId w:val="14"/>
        </w:numPr>
      </w:pPr>
      <w:r w:rsidRPr="005A1431">
        <w:t>Post-Program Evaluation</w:t>
      </w:r>
      <w:r w:rsidR="00DF4F3B">
        <w:t>.</w:t>
      </w:r>
    </w:p>
    <w:p w14:paraId="38ADA3E0" w14:textId="35DE2297" w:rsidR="00A3378A" w:rsidRPr="005A1431" w:rsidRDefault="00A3378A" w:rsidP="007665CB">
      <w:pPr>
        <w:pStyle w:val="ListParagraph"/>
        <w:numPr>
          <w:ilvl w:val="0"/>
          <w:numId w:val="14"/>
        </w:numPr>
        <w:rPr>
          <w:b/>
          <w:bCs/>
        </w:rPr>
      </w:pPr>
      <w:r w:rsidRPr="00EC706E">
        <w:t>Final Evaluation Report</w:t>
      </w:r>
      <w:r w:rsidR="004039D4" w:rsidRPr="00EC706E">
        <w:t xml:space="preserve"> -</w:t>
      </w:r>
      <w:r w:rsidR="004039D4" w:rsidRPr="005A1431">
        <w:rPr>
          <w:b/>
          <w:bCs/>
        </w:rPr>
        <w:t xml:space="preserve"> </w:t>
      </w:r>
      <w:r w:rsidRPr="005A1431">
        <w:t>The contractor will provide a report that includes:</w:t>
      </w:r>
    </w:p>
    <w:p w14:paraId="78749B3E" w14:textId="77777777" w:rsidR="00A3378A" w:rsidRPr="00654648" w:rsidRDefault="00A3378A" w:rsidP="02D8720F">
      <w:pPr>
        <w:pStyle w:val="ListBullet"/>
      </w:pPr>
      <w:r w:rsidRPr="02D8720F">
        <w:t>Participation and completion data.</w:t>
      </w:r>
    </w:p>
    <w:p w14:paraId="2C7495AE" w14:textId="77777777" w:rsidR="00A3378A" w:rsidRPr="00654648" w:rsidRDefault="00A3378A" w:rsidP="02D8720F">
      <w:pPr>
        <w:pStyle w:val="ListBullet"/>
      </w:pPr>
      <w:r w:rsidRPr="02D8720F">
        <w:t>Summary of participant outcomes.</w:t>
      </w:r>
    </w:p>
    <w:p w14:paraId="0F9F0D4E" w14:textId="77777777" w:rsidR="00A3378A" w:rsidRPr="00654648" w:rsidRDefault="00A3378A" w:rsidP="02D8720F">
      <w:pPr>
        <w:pStyle w:val="ListBullet"/>
      </w:pPr>
      <w:r w:rsidRPr="02D8720F">
        <w:t>Quantitative and qualitative evaluation findings.</w:t>
      </w:r>
    </w:p>
    <w:p w14:paraId="63CE1BB0" w14:textId="77777777" w:rsidR="00A3378A" w:rsidRPr="00654648" w:rsidRDefault="00A3378A" w:rsidP="02D8720F">
      <w:pPr>
        <w:pStyle w:val="ListBullet"/>
      </w:pPr>
      <w:r w:rsidRPr="02D8720F">
        <w:t>Participant testimonials and case studies (where consent is provided).</w:t>
      </w:r>
    </w:p>
    <w:p w14:paraId="75090B2C" w14:textId="77777777" w:rsidR="00A3378A" w:rsidRPr="00654648" w:rsidRDefault="00A3378A" w:rsidP="02D8720F">
      <w:pPr>
        <w:pStyle w:val="ListBullet"/>
      </w:pPr>
      <w:r w:rsidRPr="02D8720F">
        <w:t>Achievement of program objectives.</w:t>
      </w:r>
    </w:p>
    <w:p w14:paraId="5548D22A" w14:textId="48BE99C0" w:rsidR="00EC706E" w:rsidRPr="006A6EE7" w:rsidRDefault="00A3378A" w:rsidP="02D8720F">
      <w:pPr>
        <w:pStyle w:val="ListBullet"/>
      </w:pPr>
      <w:r w:rsidRPr="02D8720F">
        <w:lastRenderedPageBreak/>
        <w:t>Recommendations for future program delivery and continuous improvement.</w:t>
      </w:r>
    </w:p>
    <w:p w14:paraId="0D27B300" w14:textId="77777777" w:rsidR="009D12E5" w:rsidRPr="009D12E5" w:rsidRDefault="009D12E5" w:rsidP="00F3687E">
      <w:pPr>
        <w:pStyle w:val="Heading2"/>
        <w:rPr>
          <w:lang w:val="en-AU"/>
        </w:rPr>
      </w:pPr>
      <w:r w:rsidRPr="009D12E5">
        <w:rPr>
          <w:lang w:val="en-AU"/>
        </w:rPr>
        <w:t>6. Pricing</w:t>
      </w:r>
    </w:p>
    <w:p w14:paraId="716FF34E" w14:textId="77777777" w:rsidR="00830DC0" w:rsidRDefault="00830DC0" w:rsidP="00830DC0">
      <w:pPr>
        <w:rPr>
          <w:lang w:val="en-AU"/>
        </w:rPr>
      </w:pPr>
      <w:r w:rsidRPr="00830DC0">
        <w:rPr>
          <w:lang w:val="en-AU"/>
        </w:rPr>
        <w:t>Respondents should provide:</w:t>
      </w:r>
    </w:p>
    <w:p w14:paraId="4CD7AA3E" w14:textId="77777777" w:rsidR="00A74A30" w:rsidRPr="00A74A30" w:rsidRDefault="00A74A30" w:rsidP="00A74A30">
      <w:pPr>
        <w:rPr>
          <w:b/>
          <w:bCs/>
          <w:lang w:val="en-AU"/>
        </w:rPr>
      </w:pPr>
      <w:r w:rsidRPr="00A74A30">
        <w:rPr>
          <w:b/>
          <w:bCs/>
          <w:lang w:val="en-AU"/>
        </w:rPr>
        <w:t>Proposed Fee</w:t>
      </w:r>
    </w:p>
    <w:p w14:paraId="08AAEC5C" w14:textId="5F0BA43E" w:rsidR="00A74A30" w:rsidRPr="00A74A30" w:rsidRDefault="00A74A30" w:rsidP="02D8720F">
      <w:pPr>
        <w:pStyle w:val="ListBullet"/>
      </w:pPr>
      <w:r>
        <w:t xml:space="preserve">The proposed fee for </w:t>
      </w:r>
      <w:r w:rsidR="00FE5238">
        <w:t>training</w:t>
      </w:r>
      <w:r w:rsidR="00994FA9">
        <w:t xml:space="preserve"> services</w:t>
      </w:r>
      <w:r>
        <w:t>.</w:t>
      </w:r>
    </w:p>
    <w:p w14:paraId="203A451D" w14:textId="77777777" w:rsidR="00A74A30" w:rsidRPr="00A74A30" w:rsidRDefault="00A74A30" w:rsidP="02D8720F">
      <w:pPr>
        <w:pStyle w:val="ListBullet"/>
      </w:pPr>
      <w:r w:rsidRPr="02D8720F">
        <w:t>A summary of the services included in the proposed fee.</w:t>
      </w:r>
    </w:p>
    <w:p w14:paraId="767A2C25" w14:textId="77777777" w:rsidR="00A74A30" w:rsidRPr="00A74A30" w:rsidRDefault="00A74A30" w:rsidP="02D8720F">
      <w:pPr>
        <w:pStyle w:val="ListBullet"/>
      </w:pPr>
      <w:r w:rsidRPr="02D8720F">
        <w:t>Any assumptions underpinning the fee.</w:t>
      </w:r>
    </w:p>
    <w:p w14:paraId="620BF9EA" w14:textId="77777777" w:rsidR="00A74A30" w:rsidRPr="00A74A30" w:rsidRDefault="00A74A30" w:rsidP="00A74A30">
      <w:pPr>
        <w:rPr>
          <w:b/>
          <w:bCs/>
          <w:lang w:val="en-AU"/>
        </w:rPr>
      </w:pPr>
      <w:r w:rsidRPr="00A74A30">
        <w:rPr>
          <w:b/>
          <w:bCs/>
          <w:lang w:val="en-AU"/>
        </w:rPr>
        <w:t>Other Costs</w:t>
      </w:r>
    </w:p>
    <w:p w14:paraId="5F7D5D60" w14:textId="0BED1B65" w:rsidR="00830DC0" w:rsidRPr="00830DC0" w:rsidRDefault="00634688" w:rsidP="00830DC0">
      <w:pPr>
        <w:rPr>
          <w:lang w:val="en-AU"/>
        </w:rPr>
      </w:pPr>
      <w:r w:rsidRPr="2972D0AD">
        <w:rPr>
          <w:lang w:val="en-AU"/>
        </w:rPr>
        <w:t>I</w:t>
      </w:r>
      <w:r w:rsidR="00A74A30" w:rsidRPr="2972D0AD">
        <w:rPr>
          <w:lang w:val="en-AU"/>
        </w:rPr>
        <w:t xml:space="preserve">dentify any additional costs that may apply, including travel expenses </w:t>
      </w:r>
      <w:r w:rsidR="008455C0">
        <w:rPr>
          <w:lang w:val="en-AU"/>
        </w:rPr>
        <w:t xml:space="preserve">and </w:t>
      </w:r>
      <w:r w:rsidR="00A74A30" w:rsidRPr="2972D0AD">
        <w:rPr>
          <w:lang w:val="en-AU"/>
        </w:rPr>
        <w:t>meeting attendance</w:t>
      </w:r>
      <w:r w:rsidR="008455C0">
        <w:rPr>
          <w:lang w:val="en-AU"/>
        </w:rPr>
        <w:t>.</w:t>
      </w:r>
      <w:r w:rsidR="00A74A30" w:rsidRPr="2972D0AD">
        <w:rPr>
          <w:lang w:val="en-AU"/>
        </w:rPr>
        <w:t xml:space="preserve"> </w:t>
      </w:r>
      <w:r w:rsidR="00A74A30" w:rsidRPr="02D8720F">
        <w:rPr>
          <w:lang w:val="en-AU"/>
        </w:rPr>
        <w:t>BCA is interested in fee transparency, predictability and value for money, and encourages respondents to clearly explain the factors that may influence future fee movements</w:t>
      </w:r>
      <w:r w:rsidR="344770BF" w:rsidRPr="02D8720F">
        <w:rPr>
          <w:lang w:val="en-AU"/>
        </w:rPr>
        <w:t>.</w:t>
      </w:r>
    </w:p>
    <w:p w14:paraId="678361FF" w14:textId="77777777" w:rsidR="00232A89" w:rsidRDefault="00232A89" w:rsidP="00F3687E">
      <w:pPr>
        <w:pStyle w:val="Heading2"/>
        <w:rPr>
          <w:lang w:val="en-AU"/>
        </w:rPr>
      </w:pPr>
    </w:p>
    <w:p w14:paraId="0DFD5DDA" w14:textId="644C0F06" w:rsidR="009D12E5" w:rsidRDefault="00A27794" w:rsidP="00F3687E">
      <w:pPr>
        <w:pStyle w:val="Heading2"/>
        <w:rPr>
          <w:lang w:val="en-AU"/>
        </w:rPr>
      </w:pPr>
      <w:r>
        <w:rPr>
          <w:lang w:val="en-AU"/>
        </w:rPr>
        <w:t>8</w:t>
      </w:r>
      <w:r w:rsidR="009D12E5" w:rsidRPr="009D12E5">
        <w:rPr>
          <w:lang w:val="en-AU"/>
        </w:rPr>
        <w:t>. Timeline</w:t>
      </w:r>
      <w:r w:rsidR="00D108BA">
        <w:rPr>
          <w:lang w:val="en-AU"/>
        </w:rPr>
        <w:t xml:space="preserve"> and Delivery Model</w:t>
      </w:r>
    </w:p>
    <w:p w14:paraId="25C68A9C" w14:textId="41C59CA3" w:rsidR="00D108BA" w:rsidRPr="00654648" w:rsidRDefault="00E40264" w:rsidP="009140E0">
      <w:pPr>
        <w:rPr>
          <w:szCs w:val="24"/>
          <w:lang w:val="en-AU"/>
        </w:rPr>
      </w:pPr>
      <w:r>
        <w:rPr>
          <w:lang w:val="en-AU"/>
        </w:rPr>
        <w:t xml:space="preserve">The project is </w:t>
      </w:r>
      <w:r w:rsidR="007B3A15">
        <w:rPr>
          <w:lang w:val="en-AU"/>
        </w:rPr>
        <w:t xml:space="preserve">to be completed by </w:t>
      </w:r>
      <w:r w:rsidR="000621E8">
        <w:rPr>
          <w:lang w:val="en-AU"/>
        </w:rPr>
        <w:t xml:space="preserve">April 2027. </w:t>
      </w:r>
      <w:r w:rsidR="009611EB">
        <w:rPr>
          <w:lang w:val="en-AU"/>
        </w:rPr>
        <w:t xml:space="preserve">Full </w:t>
      </w:r>
      <w:r w:rsidR="003E695D">
        <w:rPr>
          <w:lang w:val="en-AU"/>
        </w:rPr>
        <w:t xml:space="preserve">training </w:t>
      </w:r>
      <w:r w:rsidR="00325BA1">
        <w:rPr>
          <w:lang w:val="en-AU"/>
        </w:rPr>
        <w:t>timeline</w:t>
      </w:r>
      <w:r w:rsidR="003E695D">
        <w:rPr>
          <w:lang w:val="en-AU"/>
        </w:rPr>
        <w:t xml:space="preserve"> including delivery dates </w:t>
      </w:r>
      <w:r w:rsidR="008A36D0">
        <w:rPr>
          <w:lang w:val="en-AU"/>
        </w:rPr>
        <w:t xml:space="preserve">is </w:t>
      </w:r>
      <w:r w:rsidR="00EE51E7">
        <w:rPr>
          <w:lang w:val="en-AU"/>
        </w:rPr>
        <w:t>to be discussed prior to commencing</w:t>
      </w:r>
      <w:r w:rsidR="006942BA">
        <w:rPr>
          <w:lang w:val="en-AU"/>
        </w:rPr>
        <w:t>.</w:t>
      </w:r>
      <w:r w:rsidR="009140E0">
        <w:rPr>
          <w:lang w:val="en-AU"/>
        </w:rPr>
        <w:t xml:space="preserve"> </w:t>
      </w:r>
      <w:r w:rsidR="00D108BA" w:rsidRPr="00654648">
        <w:rPr>
          <w:szCs w:val="24"/>
          <w:lang w:val="en-AU"/>
        </w:rPr>
        <w:t>Contractors should outline their preferred delivery model, including:</w:t>
      </w:r>
    </w:p>
    <w:p w14:paraId="4CC0461B" w14:textId="77777777" w:rsidR="00D108BA" w:rsidRPr="00654648" w:rsidRDefault="00D108BA" w:rsidP="00D108BA">
      <w:pPr>
        <w:numPr>
          <w:ilvl w:val="0"/>
          <w:numId w:val="8"/>
        </w:numPr>
        <w:spacing w:before="0" w:after="240" w:line="300" w:lineRule="auto"/>
        <w:rPr>
          <w:szCs w:val="24"/>
          <w:lang w:val="en-AU"/>
        </w:rPr>
      </w:pPr>
      <w:r w:rsidRPr="00654648">
        <w:rPr>
          <w:szCs w:val="24"/>
          <w:lang w:val="en-AU"/>
        </w:rPr>
        <w:t>Face-to-face delivery</w:t>
      </w:r>
    </w:p>
    <w:p w14:paraId="074E65EF" w14:textId="77777777" w:rsidR="00D108BA" w:rsidRPr="00654648" w:rsidRDefault="00D108BA" w:rsidP="00D108BA">
      <w:pPr>
        <w:numPr>
          <w:ilvl w:val="0"/>
          <w:numId w:val="8"/>
        </w:numPr>
        <w:spacing w:before="0" w:after="240" w:line="300" w:lineRule="auto"/>
        <w:rPr>
          <w:szCs w:val="24"/>
          <w:lang w:val="en-AU"/>
        </w:rPr>
      </w:pPr>
      <w:r w:rsidRPr="00654648">
        <w:rPr>
          <w:szCs w:val="24"/>
          <w:lang w:val="en-AU"/>
        </w:rPr>
        <w:t>Online delivery</w:t>
      </w:r>
    </w:p>
    <w:p w14:paraId="65A9396B" w14:textId="77777777" w:rsidR="00D108BA" w:rsidRPr="00654648" w:rsidRDefault="00D108BA" w:rsidP="00D108BA">
      <w:pPr>
        <w:numPr>
          <w:ilvl w:val="0"/>
          <w:numId w:val="8"/>
        </w:numPr>
        <w:spacing w:before="0" w:after="240" w:line="300" w:lineRule="auto"/>
        <w:rPr>
          <w:szCs w:val="24"/>
          <w:lang w:val="en-AU"/>
        </w:rPr>
      </w:pPr>
      <w:r w:rsidRPr="00654648">
        <w:rPr>
          <w:szCs w:val="24"/>
          <w:lang w:val="en-AU"/>
        </w:rPr>
        <w:t>Hybrid delivery</w:t>
      </w:r>
    </w:p>
    <w:p w14:paraId="280CB589" w14:textId="77777777" w:rsidR="00D108BA" w:rsidRPr="00654648" w:rsidRDefault="00D108BA" w:rsidP="00D108BA">
      <w:pPr>
        <w:numPr>
          <w:ilvl w:val="0"/>
          <w:numId w:val="8"/>
        </w:numPr>
        <w:spacing w:before="0" w:after="240" w:line="300" w:lineRule="auto"/>
        <w:rPr>
          <w:szCs w:val="24"/>
          <w:lang w:val="en-AU"/>
        </w:rPr>
      </w:pPr>
      <w:r w:rsidRPr="00654648">
        <w:rPr>
          <w:szCs w:val="24"/>
          <w:lang w:val="en-AU"/>
        </w:rPr>
        <w:t>Recommended program duration</w:t>
      </w:r>
    </w:p>
    <w:p w14:paraId="47A86997" w14:textId="0718B220" w:rsidR="00E11B90" w:rsidRDefault="00D108BA" w:rsidP="02D8720F">
      <w:pPr>
        <w:numPr>
          <w:ilvl w:val="0"/>
          <w:numId w:val="8"/>
        </w:numPr>
        <w:spacing w:before="0" w:after="240" w:line="300" w:lineRule="auto"/>
        <w:rPr>
          <w:lang w:val="en-AU"/>
        </w:rPr>
      </w:pPr>
      <w:r w:rsidRPr="02D8720F">
        <w:rPr>
          <w:lang w:val="en-AU"/>
        </w:rPr>
        <w:t>Recommended participant numbers</w:t>
      </w:r>
    </w:p>
    <w:p w14:paraId="6C154640" w14:textId="77777777" w:rsidR="00F00153" w:rsidRDefault="00F00153">
      <w:pPr>
        <w:spacing w:before="0" w:after="240" w:line="300" w:lineRule="auto"/>
        <w:ind w:left="3744"/>
        <w:rPr>
          <w:rFonts w:eastAsia="MS Gothic" w:cs="Times New Roman"/>
          <w:b/>
          <w:color w:val="4F2260"/>
          <w:kern w:val="28"/>
          <w:sz w:val="40"/>
          <w:szCs w:val="26"/>
          <w:lang w:val="en-AU"/>
        </w:rPr>
      </w:pPr>
      <w:r>
        <w:rPr>
          <w:lang w:val="en-AU"/>
        </w:rPr>
        <w:br w:type="page"/>
      </w:r>
    </w:p>
    <w:p w14:paraId="74B9F758" w14:textId="5152AF20" w:rsidR="009D12E5" w:rsidRPr="009D12E5" w:rsidRDefault="00A27794" w:rsidP="00F3687E">
      <w:pPr>
        <w:pStyle w:val="Heading2"/>
        <w:rPr>
          <w:lang w:val="en-AU"/>
        </w:rPr>
      </w:pPr>
      <w:r>
        <w:rPr>
          <w:lang w:val="en-AU"/>
        </w:rPr>
        <w:lastRenderedPageBreak/>
        <w:t>9</w:t>
      </w:r>
      <w:r w:rsidR="6DF9522F" w:rsidRPr="18D7D482">
        <w:rPr>
          <w:lang w:val="en-AU"/>
        </w:rPr>
        <w:t>. Submission Details</w:t>
      </w:r>
    </w:p>
    <w:p w14:paraId="1FE8280F" w14:textId="622F1FE1" w:rsidR="0089015C" w:rsidRPr="009D12E5" w:rsidRDefault="0089015C" w:rsidP="00CD5DCC">
      <w:pPr>
        <w:rPr>
          <w:lang w:val="en-AU"/>
        </w:rPr>
      </w:pPr>
      <w:r w:rsidRPr="25D6AD7B">
        <w:rPr>
          <w:lang w:val="en-AU"/>
        </w:rPr>
        <w:t>Queries and q</w:t>
      </w:r>
      <w:r w:rsidR="009D12E5" w:rsidRPr="25D6AD7B">
        <w:rPr>
          <w:lang w:val="en-AU"/>
        </w:rPr>
        <w:t xml:space="preserve">uotations should be </w:t>
      </w:r>
      <w:r w:rsidRPr="25D6AD7B">
        <w:rPr>
          <w:lang w:val="en-AU"/>
        </w:rPr>
        <w:t>addresse</w:t>
      </w:r>
      <w:r w:rsidR="009306AB" w:rsidRPr="25D6AD7B">
        <w:rPr>
          <w:lang w:val="en-AU"/>
        </w:rPr>
        <w:t>d</w:t>
      </w:r>
      <w:r w:rsidR="009D12E5" w:rsidRPr="25D6AD7B">
        <w:rPr>
          <w:lang w:val="en-AU"/>
        </w:rPr>
        <w:t xml:space="preserve"> to:</w:t>
      </w:r>
    </w:p>
    <w:p w14:paraId="0EBEE3A2" w14:textId="29D3A6FB" w:rsidR="009D12E5" w:rsidRDefault="6DF9522F" w:rsidP="009D12E5">
      <w:pPr>
        <w:rPr>
          <w:lang w:val="en-AU"/>
        </w:rPr>
      </w:pPr>
      <w:r w:rsidRPr="18D7D482">
        <w:rPr>
          <w:lang w:val="en-AU"/>
        </w:rPr>
        <w:t>Blind Citizens Australia</w:t>
      </w:r>
    </w:p>
    <w:p w14:paraId="33DC6679" w14:textId="437D485D" w:rsidR="0089015C" w:rsidRPr="009D12E5" w:rsidRDefault="0089015C" w:rsidP="009D12E5">
      <w:pPr>
        <w:rPr>
          <w:lang w:val="en-AU"/>
        </w:rPr>
      </w:pPr>
      <w:r>
        <w:rPr>
          <w:lang w:val="en-AU"/>
        </w:rPr>
        <w:t>1800 033 660</w:t>
      </w:r>
    </w:p>
    <w:p w14:paraId="4C2F8508" w14:textId="08EBDF36" w:rsidR="009D12E5" w:rsidRPr="009D12E5" w:rsidRDefault="6DF9522F" w:rsidP="18D7D482">
      <w:pPr>
        <w:rPr>
          <w:lang w:val="en-AU"/>
        </w:rPr>
      </w:pPr>
      <w:r w:rsidRPr="18D7D482">
        <w:rPr>
          <w:b/>
          <w:bCs/>
          <w:lang w:val="en-AU"/>
        </w:rPr>
        <w:t xml:space="preserve">Email: </w:t>
      </w:r>
      <w:r w:rsidR="39860F6E" w:rsidRPr="18D7D482">
        <w:rPr>
          <w:b/>
          <w:bCs/>
          <w:lang w:val="en-AU"/>
        </w:rPr>
        <w:t>bca</w:t>
      </w:r>
      <w:r w:rsidR="2DB4B9F5" w:rsidRPr="18D7D482">
        <w:rPr>
          <w:b/>
          <w:bCs/>
          <w:lang w:val="en-AU"/>
        </w:rPr>
        <w:t>@bca.org.au</w:t>
      </w:r>
    </w:p>
    <w:p w14:paraId="560F732C" w14:textId="0F68E215" w:rsidR="009D12E5" w:rsidRDefault="6DF9522F" w:rsidP="18D7D482">
      <w:pPr>
        <w:rPr>
          <w:b/>
          <w:bCs/>
          <w:lang w:val="en-AU"/>
        </w:rPr>
      </w:pPr>
      <w:r w:rsidRPr="18D7D482">
        <w:rPr>
          <w:lang w:val="en-AU"/>
        </w:rPr>
        <w:t>Submissions must be received</w:t>
      </w:r>
      <w:r w:rsidR="582E1E2E" w:rsidRPr="18D7D482">
        <w:rPr>
          <w:lang w:val="en-AU"/>
        </w:rPr>
        <w:t xml:space="preserve"> in Word or other accessible format </w:t>
      </w:r>
      <w:r w:rsidRPr="18D7D482">
        <w:rPr>
          <w:lang w:val="en-AU"/>
        </w:rPr>
        <w:t>by</w:t>
      </w:r>
      <w:r w:rsidR="23544F54" w:rsidRPr="18D7D482">
        <w:rPr>
          <w:lang w:val="en-AU"/>
        </w:rPr>
        <w:t xml:space="preserve"> </w:t>
      </w:r>
      <w:r w:rsidR="6D414A4E" w:rsidRPr="18D7D482">
        <w:rPr>
          <w:lang w:val="en-AU"/>
        </w:rPr>
        <w:t xml:space="preserve">5pm </w:t>
      </w:r>
      <w:r w:rsidR="007C70AB">
        <w:rPr>
          <w:lang w:val="en-AU"/>
        </w:rPr>
        <w:t>Monday 2nd November 2026.</w:t>
      </w:r>
    </w:p>
    <w:p w14:paraId="1249337E" w14:textId="77777777" w:rsidR="009306AB" w:rsidRDefault="009306AB" w:rsidP="009D12E5">
      <w:pPr>
        <w:rPr>
          <w:b/>
          <w:bCs/>
          <w:lang w:val="en-AU"/>
        </w:rPr>
      </w:pPr>
    </w:p>
    <w:p w14:paraId="75A3BF37" w14:textId="120CDB64" w:rsidR="008577E4" w:rsidRPr="009D12E5" w:rsidRDefault="008577E4" w:rsidP="009D12E5">
      <w:pPr>
        <w:rPr>
          <w:lang w:val="en-AU"/>
        </w:rPr>
      </w:pPr>
      <w:r w:rsidRPr="02D8720F">
        <w:rPr>
          <w:lang w:val="en-AU"/>
        </w:rPr>
        <w:t xml:space="preserve">End of document. </w:t>
      </w:r>
    </w:p>
    <w:p w14:paraId="01BB7E71" w14:textId="77777777" w:rsidR="009D12E5" w:rsidRPr="009D12E5" w:rsidRDefault="009D12E5" w:rsidP="009D12E5">
      <w:pPr>
        <w:rPr>
          <w:lang w:val="en-AU"/>
        </w:rPr>
      </w:pPr>
    </w:p>
    <w:p w14:paraId="58BF1128" w14:textId="13A7402F" w:rsidR="0093157D" w:rsidRDefault="0093157D">
      <w:pPr>
        <w:spacing w:before="0" w:after="240" w:line="300" w:lineRule="auto"/>
        <w:ind w:left="3744"/>
        <w:rPr>
          <w:szCs w:val="24"/>
          <w:lang w:val="en-AU"/>
        </w:rPr>
      </w:pPr>
    </w:p>
    <w:p w14:paraId="3AF4A18D" w14:textId="77777777" w:rsidR="00654648" w:rsidRDefault="00654648">
      <w:pPr>
        <w:spacing w:before="0" w:after="240" w:line="300" w:lineRule="auto"/>
        <w:ind w:left="3744"/>
        <w:rPr>
          <w:szCs w:val="24"/>
          <w:lang w:val="en-AU"/>
        </w:rPr>
      </w:pPr>
    </w:p>
    <w:p w14:paraId="028DD289" w14:textId="77777777" w:rsidR="00654648" w:rsidRDefault="00654648">
      <w:pPr>
        <w:spacing w:before="0" w:after="240" w:line="300" w:lineRule="auto"/>
        <w:ind w:left="3744"/>
        <w:rPr>
          <w:szCs w:val="24"/>
          <w:lang w:val="en-AU"/>
        </w:rPr>
      </w:pPr>
    </w:p>
    <w:p w14:paraId="48E12CF7" w14:textId="77777777" w:rsidR="00654648" w:rsidRDefault="00654648">
      <w:pPr>
        <w:spacing w:before="0" w:after="240" w:line="300" w:lineRule="auto"/>
        <w:ind w:left="3744"/>
        <w:rPr>
          <w:szCs w:val="24"/>
          <w:lang w:val="en-AU"/>
        </w:rPr>
      </w:pPr>
    </w:p>
    <w:p w14:paraId="30A990B5" w14:textId="297B7FE0" w:rsidR="00654648" w:rsidRPr="00654648" w:rsidRDefault="00654648" w:rsidP="00DF3A4F">
      <w:pPr>
        <w:spacing w:before="0" w:after="240" w:line="300" w:lineRule="auto"/>
        <w:rPr>
          <w:szCs w:val="24"/>
          <w:lang w:val="en-AU"/>
        </w:rPr>
      </w:pPr>
    </w:p>
    <w:p w14:paraId="399CA4CA" w14:textId="794CC575" w:rsidR="00654648" w:rsidRPr="00654648" w:rsidRDefault="00654648" w:rsidP="00654648">
      <w:pPr>
        <w:spacing w:before="0" w:after="240" w:line="300" w:lineRule="auto"/>
        <w:ind w:left="3744"/>
        <w:rPr>
          <w:szCs w:val="24"/>
          <w:lang w:val="en-AU"/>
        </w:rPr>
      </w:pPr>
    </w:p>
    <w:p w14:paraId="1BD12250" w14:textId="77777777" w:rsidR="00654648" w:rsidRDefault="00654648">
      <w:pPr>
        <w:spacing w:before="0" w:after="240" w:line="300" w:lineRule="auto"/>
        <w:ind w:left="3744"/>
        <w:rPr>
          <w:szCs w:val="24"/>
          <w:lang w:val="en-AU"/>
        </w:rPr>
      </w:pPr>
    </w:p>
    <w:sectPr w:rsidR="00654648" w:rsidSect="008F224E">
      <w:footerReference w:type="default" r:id="rId15"/>
      <w:pgSz w:w="12240" w:h="15840" w:code="1"/>
      <w:pgMar w:top="851" w:right="720" w:bottom="851" w:left="720"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5F47" w14:textId="77777777" w:rsidR="001E0849" w:rsidRDefault="001E0849" w:rsidP="00EB05A2">
      <w:r>
        <w:separator/>
      </w:r>
    </w:p>
    <w:p w14:paraId="78F9D2C6" w14:textId="77777777" w:rsidR="001E0849" w:rsidRDefault="001E0849" w:rsidP="00EB05A2"/>
    <w:p w14:paraId="2317E7AC" w14:textId="77777777" w:rsidR="001E0849" w:rsidRDefault="001E0849" w:rsidP="00EB05A2"/>
  </w:endnote>
  <w:endnote w:type="continuationSeparator" w:id="0">
    <w:p w14:paraId="3EA9D26A" w14:textId="77777777" w:rsidR="001E0849" w:rsidRDefault="001E0849" w:rsidP="00EB05A2">
      <w:r>
        <w:continuationSeparator/>
      </w:r>
    </w:p>
    <w:p w14:paraId="13F9F6EA" w14:textId="77777777" w:rsidR="001E0849" w:rsidRDefault="001E0849" w:rsidP="00EB05A2"/>
    <w:p w14:paraId="778230A4" w14:textId="77777777" w:rsidR="001E0849" w:rsidRDefault="001E0849" w:rsidP="00EB05A2"/>
  </w:endnote>
  <w:endnote w:type="continuationNotice" w:id="1">
    <w:p w14:paraId="4EF759A5" w14:textId="77777777" w:rsidR="001E0849" w:rsidRDefault="001E084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7B75" w14:textId="77777777" w:rsidR="006936CC" w:rsidRPr="00347BC4" w:rsidRDefault="00347BC4" w:rsidP="00CB3941">
    <w:pPr>
      <w:pStyle w:val="Footer"/>
      <w:jc w:val="center"/>
      <w:rPr>
        <w:i w:val="0"/>
        <w:iCs w:val="0"/>
        <w:color w:val="auto"/>
        <w:szCs w:val="24"/>
      </w:rPr>
    </w:pPr>
    <w:r w:rsidRPr="00347BC4">
      <w:rPr>
        <w:i w:val="0"/>
        <w:iCs w:val="0"/>
        <w:color w:val="auto"/>
        <w:szCs w:val="24"/>
      </w:rPr>
      <w:t xml:space="preserve">Blind Citizens </w:t>
    </w:r>
    <w:proofErr w:type="gramStart"/>
    <w:r w:rsidRPr="00347BC4">
      <w:rPr>
        <w:i w:val="0"/>
        <w:iCs w:val="0"/>
        <w:color w:val="auto"/>
        <w:szCs w:val="24"/>
      </w:rPr>
      <w:t>Australia</w:t>
    </w:r>
    <w:r w:rsidRPr="00347BC4">
      <w:rPr>
        <w:color w:val="auto"/>
        <w:szCs w:val="24"/>
        <w:shd w:val="clear" w:color="auto" w:fill="FFFFFF"/>
      </w:rPr>
      <w:t xml:space="preserve">  |</w:t>
    </w:r>
    <w:proofErr w:type="gramEnd"/>
    <w:r w:rsidRPr="00347BC4">
      <w:rPr>
        <w:color w:val="auto"/>
        <w:szCs w:val="24"/>
        <w:shd w:val="clear" w:color="auto" w:fill="FFFFFF"/>
      </w:rPr>
      <w:t>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73D8D" w14:textId="77777777" w:rsidR="001E0849" w:rsidRDefault="001E0849" w:rsidP="00EB05A2">
      <w:r>
        <w:separator/>
      </w:r>
    </w:p>
    <w:p w14:paraId="050107BE" w14:textId="77777777" w:rsidR="001E0849" w:rsidRDefault="001E0849" w:rsidP="00EB05A2"/>
    <w:p w14:paraId="1392BC60" w14:textId="77777777" w:rsidR="001E0849" w:rsidRDefault="001E0849" w:rsidP="00EB05A2"/>
  </w:footnote>
  <w:footnote w:type="continuationSeparator" w:id="0">
    <w:p w14:paraId="71531F96" w14:textId="77777777" w:rsidR="001E0849" w:rsidRDefault="001E0849" w:rsidP="00EB05A2">
      <w:r>
        <w:continuationSeparator/>
      </w:r>
    </w:p>
    <w:p w14:paraId="1CEFB980" w14:textId="77777777" w:rsidR="001E0849" w:rsidRDefault="001E0849" w:rsidP="00EB05A2"/>
    <w:p w14:paraId="33AC2EA7" w14:textId="77777777" w:rsidR="001E0849" w:rsidRDefault="001E0849" w:rsidP="00EB05A2"/>
  </w:footnote>
  <w:footnote w:type="continuationNotice" w:id="1">
    <w:p w14:paraId="1A59DE9D" w14:textId="77777777" w:rsidR="001E0849" w:rsidRDefault="001E0849">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4E0D"/>
    <w:multiLevelType w:val="multilevel"/>
    <w:tmpl w:val="20C6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B41B81"/>
    <w:multiLevelType w:val="multilevel"/>
    <w:tmpl w:val="A998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D52BE"/>
    <w:multiLevelType w:val="multilevel"/>
    <w:tmpl w:val="CE96EB10"/>
    <w:lvl w:ilvl="0">
      <w:start w:val="1"/>
      <w:numFmt w:val="bullet"/>
      <w:pStyle w:val="ListBullet"/>
      <w:lvlText w:val=""/>
      <w:lvlJc w:val="left"/>
      <w:pPr>
        <w:ind w:left="502" w:hanging="360"/>
      </w:pPr>
      <w:rPr>
        <w:rFonts w:ascii="Symbol" w:hAnsi="Symbol" w:hint="default"/>
      </w:rPr>
    </w:lvl>
    <w:lvl w:ilvl="1">
      <w:start w:val="1"/>
      <w:numFmt w:val="bullet"/>
      <w:lvlText w:val="o"/>
      <w:lvlJc w:val="left"/>
      <w:pPr>
        <w:ind w:left="1247" w:hanging="396"/>
      </w:pPr>
      <w:rPr>
        <w:rFonts w:ascii="Courier New" w:hAnsi="Courier New" w:hint="default"/>
      </w:rPr>
    </w:lvl>
    <w:lvl w:ilvl="2">
      <w:start w:val="1"/>
      <w:numFmt w:val="bullet"/>
      <w:lvlText w:val=""/>
      <w:lvlJc w:val="left"/>
      <w:pPr>
        <w:ind w:left="2557" w:hanging="969"/>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3" w15:restartNumberingAfterBreak="0">
    <w:nsid w:val="16C66531"/>
    <w:multiLevelType w:val="multilevel"/>
    <w:tmpl w:val="C22EE5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F287B47"/>
    <w:multiLevelType w:val="multilevel"/>
    <w:tmpl w:val="C1709BBA"/>
    <w:lvl w:ilvl="0">
      <w:start w:val="1"/>
      <w:numFmt w:val="decimal"/>
      <w:pStyle w:val="ListParagraph"/>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EC22F0"/>
    <w:multiLevelType w:val="multilevel"/>
    <w:tmpl w:val="0D0C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DD5E2E"/>
    <w:multiLevelType w:val="multilevel"/>
    <w:tmpl w:val="9492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662149"/>
    <w:multiLevelType w:val="multilevel"/>
    <w:tmpl w:val="5736331A"/>
    <w:lvl w:ilvl="0">
      <w:numFmt w:val="none"/>
      <w:pStyle w:val="LDStandard1"/>
      <w:suff w:val="nothing"/>
      <w:lvlText w:val="%1"/>
      <w:lvlJc w:val="left"/>
      <w:rPr>
        <w:rFonts w:cs="Times New Roman" w:hint="default"/>
      </w:rPr>
    </w:lvl>
    <w:lvl w:ilvl="1">
      <w:start w:val="1"/>
      <w:numFmt w:val="decimal"/>
      <w:pStyle w:val="LDStandard2"/>
      <w:lvlText w:val="%2%1."/>
      <w:lvlJc w:val="left"/>
      <w:pPr>
        <w:tabs>
          <w:tab w:val="num" w:pos="709"/>
        </w:tabs>
        <w:ind w:left="709" w:hanging="709"/>
      </w:pPr>
      <w:rPr>
        <w:rFonts w:cs="Times New Roman" w:hint="default"/>
      </w:rPr>
    </w:lvl>
    <w:lvl w:ilvl="2">
      <w:start w:val="1"/>
      <w:numFmt w:val="decimal"/>
      <w:pStyle w:val="LDStandard3"/>
      <w:lvlText w:val="%2.%3"/>
      <w:lvlJc w:val="left"/>
      <w:pPr>
        <w:tabs>
          <w:tab w:val="num" w:pos="851"/>
        </w:tabs>
        <w:ind w:left="851" w:hanging="709"/>
      </w:pPr>
      <w:rPr>
        <w:rFonts w:cs="Times New Roman" w:hint="default"/>
      </w:rPr>
    </w:lvl>
    <w:lvl w:ilvl="3">
      <w:start w:val="1"/>
      <w:numFmt w:val="lowerLetter"/>
      <w:pStyle w:val="LDStandard4"/>
      <w:lvlText w:val="(%4%1)"/>
      <w:lvlJc w:val="left"/>
      <w:pPr>
        <w:tabs>
          <w:tab w:val="num" w:pos="1418"/>
        </w:tabs>
        <w:ind w:left="1418" w:hanging="709"/>
      </w:pPr>
      <w:rPr>
        <w:rFonts w:cs="Times New Roman" w:hint="default"/>
      </w:rPr>
    </w:lvl>
    <w:lvl w:ilvl="4">
      <w:start w:val="1"/>
      <w:numFmt w:val="lowerRoman"/>
      <w:pStyle w:val="LDStandard5"/>
      <w:lvlText w:val="(%5%1)"/>
      <w:lvlJc w:val="left"/>
      <w:pPr>
        <w:tabs>
          <w:tab w:val="num" w:pos="2498"/>
        </w:tabs>
        <w:ind w:left="2126" w:hanging="708"/>
      </w:pPr>
      <w:rPr>
        <w:rFonts w:cs="Times New Roman" w:hint="default"/>
      </w:rPr>
    </w:lvl>
    <w:lvl w:ilvl="5">
      <w:start w:val="1"/>
      <w:numFmt w:val="upperLetter"/>
      <w:pStyle w:val="LDStandard6"/>
      <w:lvlText w:val="(%6%1)"/>
      <w:lvlJc w:val="left"/>
      <w:pPr>
        <w:tabs>
          <w:tab w:val="num" w:pos="2835"/>
        </w:tabs>
        <w:ind w:left="2835" w:hanging="709"/>
      </w:pPr>
      <w:rPr>
        <w:rFonts w:cs="Times New Roman" w:hint="default"/>
      </w:rPr>
    </w:lvl>
    <w:lvl w:ilvl="6">
      <w:start w:val="1"/>
      <w:numFmt w:val="none"/>
      <w:lvlText w:val="%7%1"/>
      <w:lvlJc w:val="left"/>
      <w:pPr>
        <w:tabs>
          <w:tab w:val="num" w:pos="709"/>
        </w:tabs>
        <w:ind w:left="709" w:hanging="709"/>
      </w:pPr>
      <w:rPr>
        <w:rFonts w:cs="Times New Roman" w:hint="default"/>
      </w:rPr>
    </w:lvl>
    <w:lvl w:ilvl="7">
      <w:start w:val="1"/>
      <w:numFmt w:val="none"/>
      <w:lvlText w:val="%8%1"/>
      <w:lvlJc w:val="left"/>
      <w:pPr>
        <w:tabs>
          <w:tab w:val="num" w:pos="709"/>
        </w:tabs>
        <w:ind w:left="709" w:hanging="709"/>
      </w:pPr>
      <w:rPr>
        <w:rFonts w:cs="Times New Roman" w:hint="default"/>
      </w:rPr>
    </w:lvl>
    <w:lvl w:ilvl="8">
      <w:start w:val="1"/>
      <w:numFmt w:val="none"/>
      <w:lvlText w:val="%9%1"/>
      <w:lvlJc w:val="left"/>
      <w:pPr>
        <w:tabs>
          <w:tab w:val="num" w:pos="709"/>
        </w:tabs>
        <w:ind w:left="709" w:hanging="709"/>
      </w:pPr>
      <w:rPr>
        <w:rFonts w:cs="Times New Roman" w:hint="default"/>
      </w:rPr>
    </w:lvl>
  </w:abstractNum>
  <w:abstractNum w:abstractNumId="8" w15:restartNumberingAfterBreak="0">
    <w:nsid w:val="483C60F4"/>
    <w:multiLevelType w:val="hybridMultilevel"/>
    <w:tmpl w:val="F19A2406"/>
    <w:lvl w:ilvl="0" w:tplc="81540DF8">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8BE5C9A"/>
    <w:multiLevelType w:val="multilevel"/>
    <w:tmpl w:val="8C8C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1E26CD"/>
    <w:multiLevelType w:val="hybridMultilevel"/>
    <w:tmpl w:val="80AE0160"/>
    <w:lvl w:ilvl="0" w:tplc="DEB442A8">
      <w:start w:val="1"/>
      <w:numFmt w:val="decimal"/>
      <w:pStyle w:val="Numbered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00A3B8C"/>
    <w:multiLevelType w:val="multilevel"/>
    <w:tmpl w:val="3F7C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E1001B"/>
    <w:multiLevelType w:val="multilevel"/>
    <w:tmpl w:val="83E8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161B39"/>
    <w:multiLevelType w:val="hybridMultilevel"/>
    <w:tmpl w:val="010C9EB0"/>
    <w:lvl w:ilvl="0" w:tplc="3462DC22">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21917352">
    <w:abstractNumId w:val="2"/>
    <w:lvlOverride w:ilvl="0">
      <w:lvl w:ilvl="0">
        <w:start w:val="1"/>
        <w:numFmt w:val="bullet"/>
        <w:pStyle w:val="ListBullet"/>
        <w:lvlText w:val=""/>
        <w:lvlJc w:val="left"/>
        <w:pPr>
          <w:ind w:left="502" w:hanging="360"/>
        </w:pPr>
        <w:rPr>
          <w:rFonts w:ascii="Symbol" w:hAnsi="Symbol" w:hint="default"/>
        </w:rPr>
      </w:lvl>
    </w:lvlOverride>
    <w:lvlOverride w:ilvl="1">
      <w:lvl w:ilvl="1">
        <w:start w:val="1"/>
        <w:numFmt w:val="bullet"/>
        <w:lvlText w:val="o"/>
        <w:lvlJc w:val="left"/>
        <w:pPr>
          <w:ind w:left="1247" w:hanging="396"/>
        </w:pPr>
        <w:rPr>
          <w:rFonts w:ascii="Courier New" w:hAnsi="Courier New" w:hint="default"/>
        </w:rPr>
      </w:lvl>
    </w:lvlOverride>
    <w:lvlOverride w:ilvl="2">
      <w:lvl w:ilvl="2">
        <w:start w:val="1"/>
        <w:numFmt w:val="bullet"/>
        <w:lvlText w:val=""/>
        <w:lvlJc w:val="left"/>
        <w:pPr>
          <w:ind w:left="2557" w:hanging="969"/>
        </w:pPr>
        <w:rPr>
          <w:rFonts w:ascii="Wingdings" w:hAnsi="Wingdings" w:hint="default"/>
        </w:rPr>
      </w:lvl>
    </w:lvlOverride>
    <w:lvlOverride w:ilvl="3">
      <w:lvl w:ilvl="3">
        <w:start w:val="1"/>
        <w:numFmt w:val="bullet"/>
        <w:lvlText w:val=""/>
        <w:lvlJc w:val="left"/>
        <w:pPr>
          <w:ind w:left="3277" w:hanging="360"/>
        </w:pPr>
        <w:rPr>
          <w:rFonts w:ascii="Symbol" w:hAnsi="Symbol" w:hint="default"/>
        </w:rPr>
      </w:lvl>
    </w:lvlOverride>
    <w:lvlOverride w:ilvl="4">
      <w:lvl w:ilvl="4">
        <w:start w:val="1"/>
        <w:numFmt w:val="bullet"/>
        <w:lvlText w:val="o"/>
        <w:lvlJc w:val="left"/>
        <w:pPr>
          <w:ind w:left="3997" w:hanging="360"/>
        </w:pPr>
        <w:rPr>
          <w:rFonts w:ascii="Courier New" w:hAnsi="Courier New" w:cs="Courier New" w:hint="default"/>
        </w:rPr>
      </w:lvl>
    </w:lvlOverride>
    <w:lvlOverride w:ilvl="5">
      <w:lvl w:ilvl="5">
        <w:start w:val="1"/>
        <w:numFmt w:val="bullet"/>
        <w:lvlText w:val=""/>
        <w:lvlJc w:val="left"/>
        <w:pPr>
          <w:ind w:left="4717" w:hanging="360"/>
        </w:pPr>
        <w:rPr>
          <w:rFonts w:ascii="Wingdings" w:hAnsi="Wingdings" w:hint="default"/>
        </w:rPr>
      </w:lvl>
    </w:lvlOverride>
    <w:lvlOverride w:ilvl="6">
      <w:lvl w:ilvl="6">
        <w:start w:val="1"/>
        <w:numFmt w:val="bullet"/>
        <w:lvlText w:val=""/>
        <w:lvlJc w:val="left"/>
        <w:pPr>
          <w:ind w:left="5437" w:hanging="360"/>
        </w:pPr>
        <w:rPr>
          <w:rFonts w:ascii="Symbol" w:hAnsi="Symbol" w:hint="default"/>
        </w:rPr>
      </w:lvl>
    </w:lvlOverride>
    <w:lvlOverride w:ilvl="7">
      <w:lvl w:ilvl="7">
        <w:start w:val="1"/>
        <w:numFmt w:val="bullet"/>
        <w:lvlText w:val="o"/>
        <w:lvlJc w:val="left"/>
        <w:pPr>
          <w:ind w:left="6157" w:hanging="360"/>
        </w:pPr>
        <w:rPr>
          <w:rFonts w:ascii="Courier New" w:hAnsi="Courier New" w:cs="Courier New" w:hint="default"/>
        </w:rPr>
      </w:lvl>
    </w:lvlOverride>
    <w:lvlOverride w:ilvl="8">
      <w:lvl w:ilvl="8">
        <w:start w:val="1"/>
        <w:numFmt w:val="bullet"/>
        <w:lvlText w:val=""/>
        <w:lvlJc w:val="left"/>
        <w:pPr>
          <w:ind w:left="6877" w:hanging="360"/>
        </w:pPr>
        <w:rPr>
          <w:rFonts w:ascii="Wingdings" w:hAnsi="Wingdings" w:hint="default"/>
        </w:rPr>
      </w:lvl>
    </w:lvlOverride>
  </w:num>
  <w:num w:numId="2" w16cid:durableId="104423020">
    <w:abstractNumId w:val="7"/>
  </w:num>
  <w:num w:numId="3" w16cid:durableId="658386735">
    <w:abstractNumId w:val="10"/>
  </w:num>
  <w:num w:numId="4" w16cid:durableId="1988850178">
    <w:abstractNumId w:val="13"/>
  </w:num>
  <w:num w:numId="5" w16cid:durableId="1217933038">
    <w:abstractNumId w:val="11"/>
  </w:num>
  <w:num w:numId="6" w16cid:durableId="1183320819">
    <w:abstractNumId w:val="6"/>
  </w:num>
  <w:num w:numId="7" w16cid:durableId="944927253">
    <w:abstractNumId w:val="12"/>
  </w:num>
  <w:num w:numId="8" w16cid:durableId="2061202288">
    <w:abstractNumId w:val="9"/>
  </w:num>
  <w:num w:numId="9" w16cid:durableId="630745868">
    <w:abstractNumId w:val="4"/>
  </w:num>
  <w:num w:numId="10" w16cid:durableId="2139448741">
    <w:abstractNumId w:val="0"/>
  </w:num>
  <w:num w:numId="11" w16cid:durableId="1216938324">
    <w:abstractNumId w:val="5"/>
  </w:num>
  <w:num w:numId="12" w16cid:durableId="202328556">
    <w:abstractNumId w:val="1"/>
  </w:num>
  <w:num w:numId="13" w16cid:durableId="671028485">
    <w:abstractNumId w:val="3"/>
  </w:num>
  <w:num w:numId="14" w16cid:durableId="108064033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0BFB"/>
    <w:rsid w:val="00002FE4"/>
    <w:rsid w:val="000058F2"/>
    <w:rsid w:val="000065FC"/>
    <w:rsid w:val="00012741"/>
    <w:rsid w:val="00013BC8"/>
    <w:rsid w:val="00014039"/>
    <w:rsid w:val="00015EFC"/>
    <w:rsid w:val="00016C1A"/>
    <w:rsid w:val="000212BA"/>
    <w:rsid w:val="000216C3"/>
    <w:rsid w:val="00023B83"/>
    <w:rsid w:val="00025053"/>
    <w:rsid w:val="0002743B"/>
    <w:rsid w:val="00033D7E"/>
    <w:rsid w:val="000343C2"/>
    <w:rsid w:val="0003658A"/>
    <w:rsid w:val="00036E91"/>
    <w:rsid w:val="000379A9"/>
    <w:rsid w:val="00041047"/>
    <w:rsid w:val="000412E8"/>
    <w:rsid w:val="00042040"/>
    <w:rsid w:val="0004300E"/>
    <w:rsid w:val="00047C2C"/>
    <w:rsid w:val="00050A72"/>
    <w:rsid w:val="00053A84"/>
    <w:rsid w:val="000573D1"/>
    <w:rsid w:val="00060695"/>
    <w:rsid w:val="000621E8"/>
    <w:rsid w:val="00062BAE"/>
    <w:rsid w:val="0006485F"/>
    <w:rsid w:val="00064B3C"/>
    <w:rsid w:val="0006716D"/>
    <w:rsid w:val="00070A13"/>
    <w:rsid w:val="00070C45"/>
    <w:rsid w:val="00070F37"/>
    <w:rsid w:val="00071363"/>
    <w:rsid w:val="000719C9"/>
    <w:rsid w:val="00071E5B"/>
    <w:rsid w:val="000720B0"/>
    <w:rsid w:val="0007346F"/>
    <w:rsid w:val="00074923"/>
    <w:rsid w:val="00075D1F"/>
    <w:rsid w:val="00077C9A"/>
    <w:rsid w:val="00083550"/>
    <w:rsid w:val="000850A4"/>
    <w:rsid w:val="00085A94"/>
    <w:rsid w:val="00086B50"/>
    <w:rsid w:val="00095ADD"/>
    <w:rsid w:val="000972F9"/>
    <w:rsid w:val="0009752A"/>
    <w:rsid w:val="000A2685"/>
    <w:rsid w:val="000A4122"/>
    <w:rsid w:val="000B01A6"/>
    <w:rsid w:val="000B1A8B"/>
    <w:rsid w:val="000B35F0"/>
    <w:rsid w:val="000C0145"/>
    <w:rsid w:val="000C0350"/>
    <w:rsid w:val="000C12E5"/>
    <w:rsid w:val="000C3639"/>
    <w:rsid w:val="000C55E6"/>
    <w:rsid w:val="000C7418"/>
    <w:rsid w:val="000C7914"/>
    <w:rsid w:val="000D2190"/>
    <w:rsid w:val="000D3097"/>
    <w:rsid w:val="000D32B0"/>
    <w:rsid w:val="000D334C"/>
    <w:rsid w:val="000D44E2"/>
    <w:rsid w:val="000D4EC2"/>
    <w:rsid w:val="000E07C0"/>
    <w:rsid w:val="000E1CA9"/>
    <w:rsid w:val="000E23EE"/>
    <w:rsid w:val="000E7F2F"/>
    <w:rsid w:val="000F17EA"/>
    <w:rsid w:val="000F33F9"/>
    <w:rsid w:val="0010031E"/>
    <w:rsid w:val="00101EDB"/>
    <w:rsid w:val="001074BE"/>
    <w:rsid w:val="0010751D"/>
    <w:rsid w:val="001101BA"/>
    <w:rsid w:val="00113E7C"/>
    <w:rsid w:val="001149E8"/>
    <w:rsid w:val="00115927"/>
    <w:rsid w:val="00115FE6"/>
    <w:rsid w:val="00125F58"/>
    <w:rsid w:val="001344FF"/>
    <w:rsid w:val="00136239"/>
    <w:rsid w:val="00137694"/>
    <w:rsid w:val="00140551"/>
    <w:rsid w:val="00146095"/>
    <w:rsid w:val="00147D10"/>
    <w:rsid w:val="00147E80"/>
    <w:rsid w:val="00151F3A"/>
    <w:rsid w:val="00152374"/>
    <w:rsid w:val="00153AFE"/>
    <w:rsid w:val="001576B3"/>
    <w:rsid w:val="00160F94"/>
    <w:rsid w:val="00162224"/>
    <w:rsid w:val="00162FA2"/>
    <w:rsid w:val="00164A59"/>
    <w:rsid w:val="001677C4"/>
    <w:rsid w:val="00171B5B"/>
    <w:rsid w:val="0017497C"/>
    <w:rsid w:val="0017511D"/>
    <w:rsid w:val="00175756"/>
    <w:rsid w:val="0017597B"/>
    <w:rsid w:val="001759F9"/>
    <w:rsid w:val="00177D4E"/>
    <w:rsid w:val="00181096"/>
    <w:rsid w:val="001843E4"/>
    <w:rsid w:val="001879D1"/>
    <w:rsid w:val="00190C4B"/>
    <w:rsid w:val="00191A7B"/>
    <w:rsid w:val="00193D1E"/>
    <w:rsid w:val="00194339"/>
    <w:rsid w:val="00196CA5"/>
    <w:rsid w:val="00197981"/>
    <w:rsid w:val="001A05A5"/>
    <w:rsid w:val="001A0F78"/>
    <w:rsid w:val="001A677D"/>
    <w:rsid w:val="001A78D9"/>
    <w:rsid w:val="001B2073"/>
    <w:rsid w:val="001B36D0"/>
    <w:rsid w:val="001B5E83"/>
    <w:rsid w:val="001B78D7"/>
    <w:rsid w:val="001C1013"/>
    <w:rsid w:val="001C5841"/>
    <w:rsid w:val="001C6E20"/>
    <w:rsid w:val="001C7E89"/>
    <w:rsid w:val="001D0346"/>
    <w:rsid w:val="001D06D6"/>
    <w:rsid w:val="001D0EB5"/>
    <w:rsid w:val="001D1DDC"/>
    <w:rsid w:val="001D491F"/>
    <w:rsid w:val="001D574B"/>
    <w:rsid w:val="001D5DE5"/>
    <w:rsid w:val="001E04D0"/>
    <w:rsid w:val="001E0849"/>
    <w:rsid w:val="001E4381"/>
    <w:rsid w:val="001E7F8F"/>
    <w:rsid w:val="001F6471"/>
    <w:rsid w:val="00201835"/>
    <w:rsid w:val="00201AF9"/>
    <w:rsid w:val="002023A7"/>
    <w:rsid w:val="0020319A"/>
    <w:rsid w:val="002032A6"/>
    <w:rsid w:val="00205064"/>
    <w:rsid w:val="0020611E"/>
    <w:rsid w:val="00206BD1"/>
    <w:rsid w:val="00207333"/>
    <w:rsid w:val="00207A1B"/>
    <w:rsid w:val="00207B55"/>
    <w:rsid w:val="00207DA5"/>
    <w:rsid w:val="00211B39"/>
    <w:rsid w:val="0021308F"/>
    <w:rsid w:val="00214B13"/>
    <w:rsid w:val="00216133"/>
    <w:rsid w:val="00217467"/>
    <w:rsid w:val="002209ED"/>
    <w:rsid w:val="00226E6B"/>
    <w:rsid w:val="0023240B"/>
    <w:rsid w:val="00232A89"/>
    <w:rsid w:val="00232FA7"/>
    <w:rsid w:val="00237E49"/>
    <w:rsid w:val="002417B8"/>
    <w:rsid w:val="00245109"/>
    <w:rsid w:val="002463F6"/>
    <w:rsid w:val="00246FD6"/>
    <w:rsid w:val="002476B6"/>
    <w:rsid w:val="00251636"/>
    <w:rsid w:val="0025165E"/>
    <w:rsid w:val="00254B62"/>
    <w:rsid w:val="002574E7"/>
    <w:rsid w:val="0026022E"/>
    <w:rsid w:val="00263245"/>
    <w:rsid w:val="00271A1E"/>
    <w:rsid w:val="0027301B"/>
    <w:rsid w:val="00276E85"/>
    <w:rsid w:val="002804D8"/>
    <w:rsid w:val="00280B63"/>
    <w:rsid w:val="00291192"/>
    <w:rsid w:val="002916C0"/>
    <w:rsid w:val="00293537"/>
    <w:rsid w:val="002956E2"/>
    <w:rsid w:val="002A4800"/>
    <w:rsid w:val="002A74A6"/>
    <w:rsid w:val="002A7FBA"/>
    <w:rsid w:val="002B67CF"/>
    <w:rsid w:val="002B74A2"/>
    <w:rsid w:val="002C0392"/>
    <w:rsid w:val="002C068F"/>
    <w:rsid w:val="002C0A7A"/>
    <w:rsid w:val="002C142C"/>
    <w:rsid w:val="002C5F8F"/>
    <w:rsid w:val="002C6006"/>
    <w:rsid w:val="002C6580"/>
    <w:rsid w:val="002D029A"/>
    <w:rsid w:val="002D5FDA"/>
    <w:rsid w:val="002D7A59"/>
    <w:rsid w:val="002E63C0"/>
    <w:rsid w:val="002E7D43"/>
    <w:rsid w:val="002F3588"/>
    <w:rsid w:val="002F6682"/>
    <w:rsid w:val="003067CA"/>
    <w:rsid w:val="00306E88"/>
    <w:rsid w:val="00310089"/>
    <w:rsid w:val="0031110C"/>
    <w:rsid w:val="0031470C"/>
    <w:rsid w:val="00317358"/>
    <w:rsid w:val="00322CC9"/>
    <w:rsid w:val="0032419B"/>
    <w:rsid w:val="00325BA1"/>
    <w:rsid w:val="00325E67"/>
    <w:rsid w:val="00331B91"/>
    <w:rsid w:val="00334257"/>
    <w:rsid w:val="00344C6F"/>
    <w:rsid w:val="00347BC4"/>
    <w:rsid w:val="003519AD"/>
    <w:rsid w:val="003529CC"/>
    <w:rsid w:val="0036058E"/>
    <w:rsid w:val="00361408"/>
    <w:rsid w:val="00366A42"/>
    <w:rsid w:val="00370D50"/>
    <w:rsid w:val="003719FE"/>
    <w:rsid w:val="0037251F"/>
    <w:rsid w:val="00373BE7"/>
    <w:rsid w:val="00380AD0"/>
    <w:rsid w:val="0038149B"/>
    <w:rsid w:val="003858C9"/>
    <w:rsid w:val="00390C3F"/>
    <w:rsid w:val="00391171"/>
    <w:rsid w:val="00393AF9"/>
    <w:rsid w:val="003979E0"/>
    <w:rsid w:val="003A2742"/>
    <w:rsid w:val="003A2778"/>
    <w:rsid w:val="003A3100"/>
    <w:rsid w:val="003A3622"/>
    <w:rsid w:val="003A50EF"/>
    <w:rsid w:val="003A7631"/>
    <w:rsid w:val="003B65C4"/>
    <w:rsid w:val="003B6742"/>
    <w:rsid w:val="003B6FFE"/>
    <w:rsid w:val="003C1C6C"/>
    <w:rsid w:val="003C2B6B"/>
    <w:rsid w:val="003C303C"/>
    <w:rsid w:val="003C48D9"/>
    <w:rsid w:val="003C689E"/>
    <w:rsid w:val="003D6D33"/>
    <w:rsid w:val="003E0119"/>
    <w:rsid w:val="003E0F8A"/>
    <w:rsid w:val="003E10A5"/>
    <w:rsid w:val="003E695D"/>
    <w:rsid w:val="003F25D3"/>
    <w:rsid w:val="003F3593"/>
    <w:rsid w:val="003F4B0B"/>
    <w:rsid w:val="004009BD"/>
    <w:rsid w:val="00402AD3"/>
    <w:rsid w:val="004039D4"/>
    <w:rsid w:val="00404116"/>
    <w:rsid w:val="0040445B"/>
    <w:rsid w:val="004058C9"/>
    <w:rsid w:val="004064B5"/>
    <w:rsid w:val="00410EAE"/>
    <w:rsid w:val="00410EE1"/>
    <w:rsid w:val="00411D21"/>
    <w:rsid w:val="00414BCF"/>
    <w:rsid w:val="00416683"/>
    <w:rsid w:val="00416D31"/>
    <w:rsid w:val="004171A8"/>
    <w:rsid w:val="004221E0"/>
    <w:rsid w:val="004224E7"/>
    <w:rsid w:val="00422C54"/>
    <w:rsid w:val="00423ED5"/>
    <w:rsid w:val="004261D7"/>
    <w:rsid w:val="00427F16"/>
    <w:rsid w:val="004434A5"/>
    <w:rsid w:val="00444924"/>
    <w:rsid w:val="00446D5E"/>
    <w:rsid w:val="00453636"/>
    <w:rsid w:val="0045483B"/>
    <w:rsid w:val="00455570"/>
    <w:rsid w:val="00455936"/>
    <w:rsid w:val="00455C18"/>
    <w:rsid w:val="00456C29"/>
    <w:rsid w:val="00460601"/>
    <w:rsid w:val="00461AF6"/>
    <w:rsid w:val="004659E3"/>
    <w:rsid w:val="00470689"/>
    <w:rsid w:val="0047206A"/>
    <w:rsid w:val="0047488A"/>
    <w:rsid w:val="00475992"/>
    <w:rsid w:val="004836E2"/>
    <w:rsid w:val="00484B3F"/>
    <w:rsid w:val="00487B78"/>
    <w:rsid w:val="00487FB2"/>
    <w:rsid w:val="00490D2A"/>
    <w:rsid w:val="00492B5B"/>
    <w:rsid w:val="004943AE"/>
    <w:rsid w:val="004948F7"/>
    <w:rsid w:val="0049617F"/>
    <w:rsid w:val="004A3EE3"/>
    <w:rsid w:val="004A5801"/>
    <w:rsid w:val="004A672F"/>
    <w:rsid w:val="004A723F"/>
    <w:rsid w:val="004B1DC4"/>
    <w:rsid w:val="004B4CAB"/>
    <w:rsid w:val="004B75FB"/>
    <w:rsid w:val="004C05DD"/>
    <w:rsid w:val="004C1687"/>
    <w:rsid w:val="004D2258"/>
    <w:rsid w:val="004D2366"/>
    <w:rsid w:val="004D5AD5"/>
    <w:rsid w:val="004E21FA"/>
    <w:rsid w:val="004E3894"/>
    <w:rsid w:val="004F37EF"/>
    <w:rsid w:val="004F3946"/>
    <w:rsid w:val="004F545C"/>
    <w:rsid w:val="00500380"/>
    <w:rsid w:val="00500606"/>
    <w:rsid w:val="00503966"/>
    <w:rsid w:val="005100CD"/>
    <w:rsid w:val="005106D6"/>
    <w:rsid w:val="00510EAB"/>
    <w:rsid w:val="00512E2B"/>
    <w:rsid w:val="005207CB"/>
    <w:rsid w:val="0052095D"/>
    <w:rsid w:val="00521C38"/>
    <w:rsid w:val="00521DB4"/>
    <w:rsid w:val="00522913"/>
    <w:rsid w:val="005248EE"/>
    <w:rsid w:val="00527C11"/>
    <w:rsid w:val="005305EC"/>
    <w:rsid w:val="00533D0E"/>
    <w:rsid w:val="005375E6"/>
    <w:rsid w:val="0054015B"/>
    <w:rsid w:val="005402C4"/>
    <w:rsid w:val="00542A20"/>
    <w:rsid w:val="0054323D"/>
    <w:rsid w:val="00550AA7"/>
    <w:rsid w:val="00551861"/>
    <w:rsid w:val="0056032B"/>
    <w:rsid w:val="005608D4"/>
    <w:rsid w:val="00561A98"/>
    <w:rsid w:val="005636E7"/>
    <w:rsid w:val="00564B96"/>
    <w:rsid w:val="00565C2E"/>
    <w:rsid w:val="00567F8F"/>
    <w:rsid w:val="0057109C"/>
    <w:rsid w:val="0057186F"/>
    <w:rsid w:val="00573277"/>
    <w:rsid w:val="00577095"/>
    <w:rsid w:val="005820E8"/>
    <w:rsid w:val="00583D79"/>
    <w:rsid w:val="005843D5"/>
    <w:rsid w:val="00585720"/>
    <w:rsid w:val="00585FC9"/>
    <w:rsid w:val="0058702A"/>
    <w:rsid w:val="00587AD1"/>
    <w:rsid w:val="005905EB"/>
    <w:rsid w:val="00592D01"/>
    <w:rsid w:val="00595A92"/>
    <w:rsid w:val="00596DA1"/>
    <w:rsid w:val="00597E53"/>
    <w:rsid w:val="005A1431"/>
    <w:rsid w:val="005A1E69"/>
    <w:rsid w:val="005A1FCF"/>
    <w:rsid w:val="005B0560"/>
    <w:rsid w:val="005B0AF5"/>
    <w:rsid w:val="005B15DB"/>
    <w:rsid w:val="005B5513"/>
    <w:rsid w:val="005B6EA8"/>
    <w:rsid w:val="005B7BA2"/>
    <w:rsid w:val="005C4168"/>
    <w:rsid w:val="005C42DB"/>
    <w:rsid w:val="005C6E0C"/>
    <w:rsid w:val="005D181F"/>
    <w:rsid w:val="005D33E4"/>
    <w:rsid w:val="005D6838"/>
    <w:rsid w:val="005E3FAC"/>
    <w:rsid w:val="005E43CB"/>
    <w:rsid w:val="005E4CDB"/>
    <w:rsid w:val="005F5C82"/>
    <w:rsid w:val="005F7096"/>
    <w:rsid w:val="006013F0"/>
    <w:rsid w:val="00601D9B"/>
    <w:rsid w:val="00607BBB"/>
    <w:rsid w:val="00610FB2"/>
    <w:rsid w:val="0061200B"/>
    <w:rsid w:val="00615EC7"/>
    <w:rsid w:val="006169FD"/>
    <w:rsid w:val="00620BEF"/>
    <w:rsid w:val="00620FE1"/>
    <w:rsid w:val="00622B29"/>
    <w:rsid w:val="006237B3"/>
    <w:rsid w:val="00623917"/>
    <w:rsid w:val="00624007"/>
    <w:rsid w:val="00624F89"/>
    <w:rsid w:val="00625226"/>
    <w:rsid w:val="006255CC"/>
    <w:rsid w:val="00625BD3"/>
    <w:rsid w:val="006322C7"/>
    <w:rsid w:val="00634688"/>
    <w:rsid w:val="00634E5F"/>
    <w:rsid w:val="00637240"/>
    <w:rsid w:val="00637848"/>
    <w:rsid w:val="00641390"/>
    <w:rsid w:val="00641403"/>
    <w:rsid w:val="00645777"/>
    <w:rsid w:val="00646798"/>
    <w:rsid w:val="00646F0F"/>
    <w:rsid w:val="00653763"/>
    <w:rsid w:val="00653B19"/>
    <w:rsid w:val="00653F22"/>
    <w:rsid w:val="00654648"/>
    <w:rsid w:val="0066150F"/>
    <w:rsid w:val="006629C7"/>
    <w:rsid w:val="00664182"/>
    <w:rsid w:val="00664D4C"/>
    <w:rsid w:val="00665A7E"/>
    <w:rsid w:val="006717EC"/>
    <w:rsid w:val="0067221B"/>
    <w:rsid w:val="00673469"/>
    <w:rsid w:val="00674E90"/>
    <w:rsid w:val="006820FB"/>
    <w:rsid w:val="006833D1"/>
    <w:rsid w:val="00684465"/>
    <w:rsid w:val="00687058"/>
    <w:rsid w:val="00687B39"/>
    <w:rsid w:val="0069179E"/>
    <w:rsid w:val="006936CC"/>
    <w:rsid w:val="006942BA"/>
    <w:rsid w:val="006964AD"/>
    <w:rsid w:val="006A190A"/>
    <w:rsid w:val="006A3BD0"/>
    <w:rsid w:val="006A494D"/>
    <w:rsid w:val="006A5194"/>
    <w:rsid w:val="006A605E"/>
    <w:rsid w:val="006A6EE7"/>
    <w:rsid w:val="006A7921"/>
    <w:rsid w:val="006A7E9F"/>
    <w:rsid w:val="006B144F"/>
    <w:rsid w:val="006B1A9B"/>
    <w:rsid w:val="006B273A"/>
    <w:rsid w:val="006B572A"/>
    <w:rsid w:val="006C1468"/>
    <w:rsid w:val="006C6F46"/>
    <w:rsid w:val="006C71AE"/>
    <w:rsid w:val="006D093A"/>
    <w:rsid w:val="006D502E"/>
    <w:rsid w:val="006D62B8"/>
    <w:rsid w:val="006D665C"/>
    <w:rsid w:val="006E29A3"/>
    <w:rsid w:val="006E58A9"/>
    <w:rsid w:val="006E6BE8"/>
    <w:rsid w:val="006F1846"/>
    <w:rsid w:val="006F21EB"/>
    <w:rsid w:val="006F4C6C"/>
    <w:rsid w:val="006F5CCC"/>
    <w:rsid w:val="006F6F7F"/>
    <w:rsid w:val="00700FED"/>
    <w:rsid w:val="00703734"/>
    <w:rsid w:val="00704162"/>
    <w:rsid w:val="00705B5C"/>
    <w:rsid w:val="00707639"/>
    <w:rsid w:val="007077C4"/>
    <w:rsid w:val="007105B7"/>
    <w:rsid w:val="007144BA"/>
    <w:rsid w:val="007151A6"/>
    <w:rsid w:val="00721CA9"/>
    <w:rsid w:val="00722995"/>
    <w:rsid w:val="00722F91"/>
    <w:rsid w:val="007239AD"/>
    <w:rsid w:val="00726475"/>
    <w:rsid w:val="00726AE2"/>
    <w:rsid w:val="00727835"/>
    <w:rsid w:val="0073038E"/>
    <w:rsid w:val="0073167E"/>
    <w:rsid w:val="007325BE"/>
    <w:rsid w:val="0073271E"/>
    <w:rsid w:val="007401B5"/>
    <w:rsid w:val="0075049A"/>
    <w:rsid w:val="00751B7F"/>
    <w:rsid w:val="00751FAF"/>
    <w:rsid w:val="007537DD"/>
    <w:rsid w:val="007557E8"/>
    <w:rsid w:val="0076327D"/>
    <w:rsid w:val="007665CB"/>
    <w:rsid w:val="00770F1E"/>
    <w:rsid w:val="007752AE"/>
    <w:rsid w:val="00776B10"/>
    <w:rsid w:val="0077704C"/>
    <w:rsid w:val="007779D1"/>
    <w:rsid w:val="0078518D"/>
    <w:rsid w:val="007854F4"/>
    <w:rsid w:val="0078707D"/>
    <w:rsid w:val="007872F0"/>
    <w:rsid w:val="00795341"/>
    <w:rsid w:val="0079725B"/>
    <w:rsid w:val="00797AA3"/>
    <w:rsid w:val="007A1ED5"/>
    <w:rsid w:val="007A5290"/>
    <w:rsid w:val="007A6E57"/>
    <w:rsid w:val="007B0584"/>
    <w:rsid w:val="007B0A60"/>
    <w:rsid w:val="007B3A15"/>
    <w:rsid w:val="007B45F4"/>
    <w:rsid w:val="007B5851"/>
    <w:rsid w:val="007B7A1E"/>
    <w:rsid w:val="007C1965"/>
    <w:rsid w:val="007C70AB"/>
    <w:rsid w:val="007C75B6"/>
    <w:rsid w:val="007D5C53"/>
    <w:rsid w:val="007D6893"/>
    <w:rsid w:val="007D7BA9"/>
    <w:rsid w:val="007E1795"/>
    <w:rsid w:val="007E2B6A"/>
    <w:rsid w:val="007E4667"/>
    <w:rsid w:val="007E54D8"/>
    <w:rsid w:val="007E7D17"/>
    <w:rsid w:val="007F2B6C"/>
    <w:rsid w:val="007F57C3"/>
    <w:rsid w:val="007F6A89"/>
    <w:rsid w:val="007F7400"/>
    <w:rsid w:val="008003E5"/>
    <w:rsid w:val="008016FD"/>
    <w:rsid w:val="008017CD"/>
    <w:rsid w:val="00801A66"/>
    <w:rsid w:val="00805CB5"/>
    <w:rsid w:val="0081052B"/>
    <w:rsid w:val="00811C8B"/>
    <w:rsid w:val="00813EBC"/>
    <w:rsid w:val="00814761"/>
    <w:rsid w:val="00822618"/>
    <w:rsid w:val="00826CC3"/>
    <w:rsid w:val="00830384"/>
    <w:rsid w:val="00830DC0"/>
    <w:rsid w:val="00832B82"/>
    <w:rsid w:val="00832C74"/>
    <w:rsid w:val="00833203"/>
    <w:rsid w:val="00835B0D"/>
    <w:rsid w:val="008371C7"/>
    <w:rsid w:val="00842893"/>
    <w:rsid w:val="008455C0"/>
    <w:rsid w:val="00845CD5"/>
    <w:rsid w:val="00851543"/>
    <w:rsid w:val="00851B2F"/>
    <w:rsid w:val="0085520F"/>
    <w:rsid w:val="008577E4"/>
    <w:rsid w:val="00857A1C"/>
    <w:rsid w:val="00860032"/>
    <w:rsid w:val="00860B8B"/>
    <w:rsid w:val="0086203C"/>
    <w:rsid w:val="008636B2"/>
    <w:rsid w:val="00870816"/>
    <w:rsid w:val="008739C0"/>
    <w:rsid w:val="0087760A"/>
    <w:rsid w:val="0089015C"/>
    <w:rsid w:val="00893DFF"/>
    <w:rsid w:val="00897CCB"/>
    <w:rsid w:val="008A18C4"/>
    <w:rsid w:val="008A36D0"/>
    <w:rsid w:val="008A4F2A"/>
    <w:rsid w:val="008B1C27"/>
    <w:rsid w:val="008B2CA6"/>
    <w:rsid w:val="008B39C9"/>
    <w:rsid w:val="008B5C32"/>
    <w:rsid w:val="008B7237"/>
    <w:rsid w:val="008C2728"/>
    <w:rsid w:val="008C2E71"/>
    <w:rsid w:val="008C3E5B"/>
    <w:rsid w:val="008C66F9"/>
    <w:rsid w:val="008D05BA"/>
    <w:rsid w:val="008D4EB4"/>
    <w:rsid w:val="008D5089"/>
    <w:rsid w:val="008E2A3D"/>
    <w:rsid w:val="008E3523"/>
    <w:rsid w:val="008E5DAD"/>
    <w:rsid w:val="008E6515"/>
    <w:rsid w:val="008F15E3"/>
    <w:rsid w:val="008F224E"/>
    <w:rsid w:val="008F3399"/>
    <w:rsid w:val="008F5744"/>
    <w:rsid w:val="00903E50"/>
    <w:rsid w:val="00905AB3"/>
    <w:rsid w:val="00906641"/>
    <w:rsid w:val="00906E96"/>
    <w:rsid w:val="00911B33"/>
    <w:rsid w:val="00911C6D"/>
    <w:rsid w:val="009140E0"/>
    <w:rsid w:val="009157D7"/>
    <w:rsid w:val="0091589D"/>
    <w:rsid w:val="009166EC"/>
    <w:rsid w:val="00923239"/>
    <w:rsid w:val="009306AB"/>
    <w:rsid w:val="0093157D"/>
    <w:rsid w:val="00933DED"/>
    <w:rsid w:val="0093489C"/>
    <w:rsid w:val="009405B0"/>
    <w:rsid w:val="00942B09"/>
    <w:rsid w:val="0094307E"/>
    <w:rsid w:val="009461FF"/>
    <w:rsid w:val="0094685F"/>
    <w:rsid w:val="00952667"/>
    <w:rsid w:val="00953A5D"/>
    <w:rsid w:val="00954487"/>
    <w:rsid w:val="0096093F"/>
    <w:rsid w:val="009611EB"/>
    <w:rsid w:val="00964A4A"/>
    <w:rsid w:val="009663A8"/>
    <w:rsid w:val="009670D6"/>
    <w:rsid w:val="0097340A"/>
    <w:rsid w:val="00983692"/>
    <w:rsid w:val="00990A29"/>
    <w:rsid w:val="00994060"/>
    <w:rsid w:val="00994FA9"/>
    <w:rsid w:val="00995578"/>
    <w:rsid w:val="009965C1"/>
    <w:rsid w:val="00996AFF"/>
    <w:rsid w:val="009A293F"/>
    <w:rsid w:val="009A3D24"/>
    <w:rsid w:val="009A4066"/>
    <w:rsid w:val="009A46E8"/>
    <w:rsid w:val="009A4889"/>
    <w:rsid w:val="009A5464"/>
    <w:rsid w:val="009C0A6E"/>
    <w:rsid w:val="009C0F81"/>
    <w:rsid w:val="009C2992"/>
    <w:rsid w:val="009C2AA2"/>
    <w:rsid w:val="009C407F"/>
    <w:rsid w:val="009C46AB"/>
    <w:rsid w:val="009C70B0"/>
    <w:rsid w:val="009C78D3"/>
    <w:rsid w:val="009D12E5"/>
    <w:rsid w:val="009D39EF"/>
    <w:rsid w:val="009D5005"/>
    <w:rsid w:val="009D7374"/>
    <w:rsid w:val="009E21DC"/>
    <w:rsid w:val="009E4D89"/>
    <w:rsid w:val="009E5C22"/>
    <w:rsid w:val="009E5D62"/>
    <w:rsid w:val="009F109E"/>
    <w:rsid w:val="009F3A4E"/>
    <w:rsid w:val="009F4729"/>
    <w:rsid w:val="009F7E93"/>
    <w:rsid w:val="00A00608"/>
    <w:rsid w:val="00A014BA"/>
    <w:rsid w:val="00A109A3"/>
    <w:rsid w:val="00A1109B"/>
    <w:rsid w:val="00A113D1"/>
    <w:rsid w:val="00A1557D"/>
    <w:rsid w:val="00A15811"/>
    <w:rsid w:val="00A16E15"/>
    <w:rsid w:val="00A23293"/>
    <w:rsid w:val="00A25663"/>
    <w:rsid w:val="00A2697B"/>
    <w:rsid w:val="00A27794"/>
    <w:rsid w:val="00A32228"/>
    <w:rsid w:val="00A3284D"/>
    <w:rsid w:val="00A32B08"/>
    <w:rsid w:val="00A3378A"/>
    <w:rsid w:val="00A36713"/>
    <w:rsid w:val="00A4234F"/>
    <w:rsid w:val="00A4350F"/>
    <w:rsid w:val="00A4792D"/>
    <w:rsid w:val="00A51C50"/>
    <w:rsid w:val="00A63579"/>
    <w:rsid w:val="00A63AC4"/>
    <w:rsid w:val="00A64967"/>
    <w:rsid w:val="00A662FC"/>
    <w:rsid w:val="00A66A16"/>
    <w:rsid w:val="00A67164"/>
    <w:rsid w:val="00A72BDB"/>
    <w:rsid w:val="00A738B9"/>
    <w:rsid w:val="00A74A30"/>
    <w:rsid w:val="00A766B8"/>
    <w:rsid w:val="00A76F29"/>
    <w:rsid w:val="00A81320"/>
    <w:rsid w:val="00A8218B"/>
    <w:rsid w:val="00A82EF9"/>
    <w:rsid w:val="00A91197"/>
    <w:rsid w:val="00A936A4"/>
    <w:rsid w:val="00A945D7"/>
    <w:rsid w:val="00A96D40"/>
    <w:rsid w:val="00AA06A4"/>
    <w:rsid w:val="00AA25F3"/>
    <w:rsid w:val="00AA3E94"/>
    <w:rsid w:val="00AA5BED"/>
    <w:rsid w:val="00AA6FA8"/>
    <w:rsid w:val="00AA755E"/>
    <w:rsid w:val="00AB0D08"/>
    <w:rsid w:val="00AB7E4D"/>
    <w:rsid w:val="00AC3BA5"/>
    <w:rsid w:val="00AC6AF1"/>
    <w:rsid w:val="00AD62A8"/>
    <w:rsid w:val="00AE1EE6"/>
    <w:rsid w:val="00AE2B1F"/>
    <w:rsid w:val="00AF0851"/>
    <w:rsid w:val="00AF08C7"/>
    <w:rsid w:val="00AF273F"/>
    <w:rsid w:val="00AF6762"/>
    <w:rsid w:val="00B00DCD"/>
    <w:rsid w:val="00B028D2"/>
    <w:rsid w:val="00B030C9"/>
    <w:rsid w:val="00B054DA"/>
    <w:rsid w:val="00B20122"/>
    <w:rsid w:val="00B21D70"/>
    <w:rsid w:val="00B24F26"/>
    <w:rsid w:val="00B255F8"/>
    <w:rsid w:val="00B25D45"/>
    <w:rsid w:val="00B26281"/>
    <w:rsid w:val="00B27DB0"/>
    <w:rsid w:val="00B30290"/>
    <w:rsid w:val="00B31851"/>
    <w:rsid w:val="00B3195B"/>
    <w:rsid w:val="00B319A2"/>
    <w:rsid w:val="00B33FCF"/>
    <w:rsid w:val="00B3623C"/>
    <w:rsid w:val="00B365B1"/>
    <w:rsid w:val="00B3785F"/>
    <w:rsid w:val="00B41250"/>
    <w:rsid w:val="00B4286A"/>
    <w:rsid w:val="00B44F81"/>
    <w:rsid w:val="00B4793B"/>
    <w:rsid w:val="00B528CD"/>
    <w:rsid w:val="00B533DE"/>
    <w:rsid w:val="00B5348E"/>
    <w:rsid w:val="00B544B1"/>
    <w:rsid w:val="00B57083"/>
    <w:rsid w:val="00B604CC"/>
    <w:rsid w:val="00B6368C"/>
    <w:rsid w:val="00B66842"/>
    <w:rsid w:val="00B67824"/>
    <w:rsid w:val="00B7085D"/>
    <w:rsid w:val="00B713F5"/>
    <w:rsid w:val="00B71BD1"/>
    <w:rsid w:val="00B735CA"/>
    <w:rsid w:val="00B73C2F"/>
    <w:rsid w:val="00B73D27"/>
    <w:rsid w:val="00B770A6"/>
    <w:rsid w:val="00B82AD8"/>
    <w:rsid w:val="00B8551C"/>
    <w:rsid w:val="00B90007"/>
    <w:rsid w:val="00B92EF5"/>
    <w:rsid w:val="00B959A9"/>
    <w:rsid w:val="00B97860"/>
    <w:rsid w:val="00BA08A9"/>
    <w:rsid w:val="00BA14C4"/>
    <w:rsid w:val="00BA26A9"/>
    <w:rsid w:val="00BA5477"/>
    <w:rsid w:val="00BA7413"/>
    <w:rsid w:val="00BB5933"/>
    <w:rsid w:val="00BB666E"/>
    <w:rsid w:val="00BB74F6"/>
    <w:rsid w:val="00BB75BC"/>
    <w:rsid w:val="00BC4559"/>
    <w:rsid w:val="00BC4DB9"/>
    <w:rsid w:val="00BC5F42"/>
    <w:rsid w:val="00BC620E"/>
    <w:rsid w:val="00BC766C"/>
    <w:rsid w:val="00BD14CE"/>
    <w:rsid w:val="00BD7258"/>
    <w:rsid w:val="00BE4089"/>
    <w:rsid w:val="00BE5BE9"/>
    <w:rsid w:val="00BE5BF7"/>
    <w:rsid w:val="00BF07E2"/>
    <w:rsid w:val="00BF32E1"/>
    <w:rsid w:val="00BF4C47"/>
    <w:rsid w:val="00BF5B60"/>
    <w:rsid w:val="00BF6437"/>
    <w:rsid w:val="00BF73C5"/>
    <w:rsid w:val="00C00314"/>
    <w:rsid w:val="00C00B60"/>
    <w:rsid w:val="00C0142C"/>
    <w:rsid w:val="00C022EF"/>
    <w:rsid w:val="00C10D01"/>
    <w:rsid w:val="00C12E2A"/>
    <w:rsid w:val="00C13283"/>
    <w:rsid w:val="00C1693F"/>
    <w:rsid w:val="00C3019E"/>
    <w:rsid w:val="00C412E2"/>
    <w:rsid w:val="00C44404"/>
    <w:rsid w:val="00C44FB2"/>
    <w:rsid w:val="00C462B9"/>
    <w:rsid w:val="00C466DE"/>
    <w:rsid w:val="00C468FE"/>
    <w:rsid w:val="00C53624"/>
    <w:rsid w:val="00C53ED1"/>
    <w:rsid w:val="00C54E79"/>
    <w:rsid w:val="00C63BA7"/>
    <w:rsid w:val="00C63EAF"/>
    <w:rsid w:val="00C659F7"/>
    <w:rsid w:val="00C70B53"/>
    <w:rsid w:val="00C71430"/>
    <w:rsid w:val="00C74283"/>
    <w:rsid w:val="00C746DE"/>
    <w:rsid w:val="00C76B52"/>
    <w:rsid w:val="00C7713B"/>
    <w:rsid w:val="00C80416"/>
    <w:rsid w:val="00C80AAA"/>
    <w:rsid w:val="00C819F1"/>
    <w:rsid w:val="00C8333D"/>
    <w:rsid w:val="00C85817"/>
    <w:rsid w:val="00C85E66"/>
    <w:rsid w:val="00C9188A"/>
    <w:rsid w:val="00C93E73"/>
    <w:rsid w:val="00C979DA"/>
    <w:rsid w:val="00CA1DF2"/>
    <w:rsid w:val="00CA321D"/>
    <w:rsid w:val="00CA32BA"/>
    <w:rsid w:val="00CA6DB3"/>
    <w:rsid w:val="00CB3941"/>
    <w:rsid w:val="00CB7443"/>
    <w:rsid w:val="00CC01ED"/>
    <w:rsid w:val="00CC0A00"/>
    <w:rsid w:val="00CC4978"/>
    <w:rsid w:val="00CC4D08"/>
    <w:rsid w:val="00CC6B03"/>
    <w:rsid w:val="00CD5DCC"/>
    <w:rsid w:val="00CE6E57"/>
    <w:rsid w:val="00CF145A"/>
    <w:rsid w:val="00CF2CE8"/>
    <w:rsid w:val="00CF3C60"/>
    <w:rsid w:val="00CF4312"/>
    <w:rsid w:val="00CF5454"/>
    <w:rsid w:val="00D0004E"/>
    <w:rsid w:val="00D04368"/>
    <w:rsid w:val="00D04BA4"/>
    <w:rsid w:val="00D07D8D"/>
    <w:rsid w:val="00D104F3"/>
    <w:rsid w:val="00D10510"/>
    <w:rsid w:val="00D108BA"/>
    <w:rsid w:val="00D14D0B"/>
    <w:rsid w:val="00D163CB"/>
    <w:rsid w:val="00D1717A"/>
    <w:rsid w:val="00D20CAD"/>
    <w:rsid w:val="00D2134D"/>
    <w:rsid w:val="00D21756"/>
    <w:rsid w:val="00D25363"/>
    <w:rsid w:val="00D338DB"/>
    <w:rsid w:val="00D34AC3"/>
    <w:rsid w:val="00D35550"/>
    <w:rsid w:val="00D37A89"/>
    <w:rsid w:val="00D41141"/>
    <w:rsid w:val="00D4215E"/>
    <w:rsid w:val="00D429B9"/>
    <w:rsid w:val="00D42D3D"/>
    <w:rsid w:val="00D42FAF"/>
    <w:rsid w:val="00D44976"/>
    <w:rsid w:val="00D44BFE"/>
    <w:rsid w:val="00D5102D"/>
    <w:rsid w:val="00D52EAD"/>
    <w:rsid w:val="00D56F6B"/>
    <w:rsid w:val="00D60DF6"/>
    <w:rsid w:val="00D6168B"/>
    <w:rsid w:val="00D621E3"/>
    <w:rsid w:val="00D62377"/>
    <w:rsid w:val="00D62551"/>
    <w:rsid w:val="00D6508B"/>
    <w:rsid w:val="00D653D5"/>
    <w:rsid w:val="00D663EB"/>
    <w:rsid w:val="00D66E2B"/>
    <w:rsid w:val="00D70980"/>
    <w:rsid w:val="00D73944"/>
    <w:rsid w:val="00D77BA4"/>
    <w:rsid w:val="00D82267"/>
    <w:rsid w:val="00D83D22"/>
    <w:rsid w:val="00D85253"/>
    <w:rsid w:val="00D863C7"/>
    <w:rsid w:val="00D86607"/>
    <w:rsid w:val="00D91C68"/>
    <w:rsid w:val="00D92845"/>
    <w:rsid w:val="00D92D74"/>
    <w:rsid w:val="00D95691"/>
    <w:rsid w:val="00D9753D"/>
    <w:rsid w:val="00D97DAB"/>
    <w:rsid w:val="00DA0D81"/>
    <w:rsid w:val="00DA3BBC"/>
    <w:rsid w:val="00DA492C"/>
    <w:rsid w:val="00DB1CEC"/>
    <w:rsid w:val="00DC1CD4"/>
    <w:rsid w:val="00DC47E8"/>
    <w:rsid w:val="00DC536F"/>
    <w:rsid w:val="00DC552A"/>
    <w:rsid w:val="00DC5F53"/>
    <w:rsid w:val="00DD1233"/>
    <w:rsid w:val="00DD144F"/>
    <w:rsid w:val="00DD1E1D"/>
    <w:rsid w:val="00DD3DA7"/>
    <w:rsid w:val="00DD491F"/>
    <w:rsid w:val="00DE3534"/>
    <w:rsid w:val="00DE5079"/>
    <w:rsid w:val="00DE62FF"/>
    <w:rsid w:val="00DE7703"/>
    <w:rsid w:val="00DF1565"/>
    <w:rsid w:val="00DF2B13"/>
    <w:rsid w:val="00DF3A4F"/>
    <w:rsid w:val="00DF4F3B"/>
    <w:rsid w:val="00DF624B"/>
    <w:rsid w:val="00DF72BC"/>
    <w:rsid w:val="00E00C7F"/>
    <w:rsid w:val="00E02DC2"/>
    <w:rsid w:val="00E06034"/>
    <w:rsid w:val="00E060D0"/>
    <w:rsid w:val="00E069C0"/>
    <w:rsid w:val="00E10C53"/>
    <w:rsid w:val="00E11B90"/>
    <w:rsid w:val="00E121CC"/>
    <w:rsid w:val="00E12CA9"/>
    <w:rsid w:val="00E1424F"/>
    <w:rsid w:val="00E144DE"/>
    <w:rsid w:val="00E172D5"/>
    <w:rsid w:val="00E235D7"/>
    <w:rsid w:val="00E26A13"/>
    <w:rsid w:val="00E26D71"/>
    <w:rsid w:val="00E311C6"/>
    <w:rsid w:val="00E317D5"/>
    <w:rsid w:val="00E3215D"/>
    <w:rsid w:val="00E35D07"/>
    <w:rsid w:val="00E35F8B"/>
    <w:rsid w:val="00E40264"/>
    <w:rsid w:val="00E40413"/>
    <w:rsid w:val="00E418B8"/>
    <w:rsid w:val="00E41B30"/>
    <w:rsid w:val="00E433BE"/>
    <w:rsid w:val="00E4495B"/>
    <w:rsid w:val="00E44C62"/>
    <w:rsid w:val="00E46158"/>
    <w:rsid w:val="00E469FB"/>
    <w:rsid w:val="00E46F65"/>
    <w:rsid w:val="00E47935"/>
    <w:rsid w:val="00E50273"/>
    <w:rsid w:val="00E5075B"/>
    <w:rsid w:val="00E53B0C"/>
    <w:rsid w:val="00E576EF"/>
    <w:rsid w:val="00E64423"/>
    <w:rsid w:val="00E67EC8"/>
    <w:rsid w:val="00E67F67"/>
    <w:rsid w:val="00E712E4"/>
    <w:rsid w:val="00E716C7"/>
    <w:rsid w:val="00E73CA6"/>
    <w:rsid w:val="00E73E38"/>
    <w:rsid w:val="00E73EC5"/>
    <w:rsid w:val="00E75D58"/>
    <w:rsid w:val="00E761A9"/>
    <w:rsid w:val="00E77E7B"/>
    <w:rsid w:val="00E80129"/>
    <w:rsid w:val="00E80587"/>
    <w:rsid w:val="00E83C53"/>
    <w:rsid w:val="00E848AC"/>
    <w:rsid w:val="00E9043F"/>
    <w:rsid w:val="00E907BD"/>
    <w:rsid w:val="00E911F9"/>
    <w:rsid w:val="00E920EB"/>
    <w:rsid w:val="00E948A7"/>
    <w:rsid w:val="00EA103A"/>
    <w:rsid w:val="00EA1A53"/>
    <w:rsid w:val="00EA35B1"/>
    <w:rsid w:val="00EA62B0"/>
    <w:rsid w:val="00EA70B0"/>
    <w:rsid w:val="00EB05A2"/>
    <w:rsid w:val="00EB0CF9"/>
    <w:rsid w:val="00EB4E65"/>
    <w:rsid w:val="00EB5CB6"/>
    <w:rsid w:val="00EB62DF"/>
    <w:rsid w:val="00EB7D42"/>
    <w:rsid w:val="00EB7D53"/>
    <w:rsid w:val="00EC1967"/>
    <w:rsid w:val="00EC1A6A"/>
    <w:rsid w:val="00EC2B92"/>
    <w:rsid w:val="00EC6C5B"/>
    <w:rsid w:val="00EC706E"/>
    <w:rsid w:val="00EC77B7"/>
    <w:rsid w:val="00EC7A7B"/>
    <w:rsid w:val="00ED04B8"/>
    <w:rsid w:val="00ED0AED"/>
    <w:rsid w:val="00ED3FDA"/>
    <w:rsid w:val="00ED5BC5"/>
    <w:rsid w:val="00EE35BD"/>
    <w:rsid w:val="00EE3F24"/>
    <w:rsid w:val="00EE495A"/>
    <w:rsid w:val="00EE51E7"/>
    <w:rsid w:val="00EE579A"/>
    <w:rsid w:val="00EF1BBD"/>
    <w:rsid w:val="00EF1E70"/>
    <w:rsid w:val="00EF3430"/>
    <w:rsid w:val="00EF3EB3"/>
    <w:rsid w:val="00EF44C9"/>
    <w:rsid w:val="00EF55EE"/>
    <w:rsid w:val="00F00153"/>
    <w:rsid w:val="00F004B7"/>
    <w:rsid w:val="00F010CF"/>
    <w:rsid w:val="00F0479F"/>
    <w:rsid w:val="00F049BE"/>
    <w:rsid w:val="00F055C0"/>
    <w:rsid w:val="00F05B45"/>
    <w:rsid w:val="00F06D6B"/>
    <w:rsid w:val="00F10ADC"/>
    <w:rsid w:val="00F13316"/>
    <w:rsid w:val="00F13EBB"/>
    <w:rsid w:val="00F14320"/>
    <w:rsid w:val="00F160CC"/>
    <w:rsid w:val="00F169F2"/>
    <w:rsid w:val="00F21ECC"/>
    <w:rsid w:val="00F228CB"/>
    <w:rsid w:val="00F2399E"/>
    <w:rsid w:val="00F2692E"/>
    <w:rsid w:val="00F33EE7"/>
    <w:rsid w:val="00F3687E"/>
    <w:rsid w:val="00F4089C"/>
    <w:rsid w:val="00F41AEE"/>
    <w:rsid w:val="00F41BF6"/>
    <w:rsid w:val="00F42B0F"/>
    <w:rsid w:val="00F4314B"/>
    <w:rsid w:val="00F43F6A"/>
    <w:rsid w:val="00F4493A"/>
    <w:rsid w:val="00F4543D"/>
    <w:rsid w:val="00F52C01"/>
    <w:rsid w:val="00F5567E"/>
    <w:rsid w:val="00F55DE6"/>
    <w:rsid w:val="00F562D9"/>
    <w:rsid w:val="00F60DFB"/>
    <w:rsid w:val="00F60F5F"/>
    <w:rsid w:val="00F6409A"/>
    <w:rsid w:val="00F65874"/>
    <w:rsid w:val="00F669C1"/>
    <w:rsid w:val="00F70510"/>
    <w:rsid w:val="00F74392"/>
    <w:rsid w:val="00F76044"/>
    <w:rsid w:val="00F76176"/>
    <w:rsid w:val="00F8023A"/>
    <w:rsid w:val="00F833B9"/>
    <w:rsid w:val="00F843C0"/>
    <w:rsid w:val="00F8475E"/>
    <w:rsid w:val="00F8492C"/>
    <w:rsid w:val="00F85219"/>
    <w:rsid w:val="00F86C7A"/>
    <w:rsid w:val="00F8761F"/>
    <w:rsid w:val="00F90CB8"/>
    <w:rsid w:val="00FA1299"/>
    <w:rsid w:val="00FA21CF"/>
    <w:rsid w:val="00FA4367"/>
    <w:rsid w:val="00FA6F25"/>
    <w:rsid w:val="00FA7E56"/>
    <w:rsid w:val="00FB0032"/>
    <w:rsid w:val="00FB1B6D"/>
    <w:rsid w:val="00FC0E5B"/>
    <w:rsid w:val="00FC2085"/>
    <w:rsid w:val="00FC4F19"/>
    <w:rsid w:val="00FD0339"/>
    <w:rsid w:val="00FD617A"/>
    <w:rsid w:val="00FE0AAE"/>
    <w:rsid w:val="00FE13EC"/>
    <w:rsid w:val="00FE5238"/>
    <w:rsid w:val="00FE5D8E"/>
    <w:rsid w:val="00FE706F"/>
    <w:rsid w:val="00FE7DF9"/>
    <w:rsid w:val="00FF0365"/>
    <w:rsid w:val="00FF08B2"/>
    <w:rsid w:val="00FF0E72"/>
    <w:rsid w:val="00FF24AD"/>
    <w:rsid w:val="00FF300F"/>
    <w:rsid w:val="00FF3C2E"/>
    <w:rsid w:val="00FF6751"/>
    <w:rsid w:val="01FEE0EB"/>
    <w:rsid w:val="021ED2DC"/>
    <w:rsid w:val="02D8720F"/>
    <w:rsid w:val="088390E4"/>
    <w:rsid w:val="09A945FC"/>
    <w:rsid w:val="0FAE7C55"/>
    <w:rsid w:val="10776FBD"/>
    <w:rsid w:val="110B9A57"/>
    <w:rsid w:val="112F33AC"/>
    <w:rsid w:val="12C13C64"/>
    <w:rsid w:val="159CBF17"/>
    <w:rsid w:val="16496194"/>
    <w:rsid w:val="18D7D482"/>
    <w:rsid w:val="19AD939D"/>
    <w:rsid w:val="1A8B5D43"/>
    <w:rsid w:val="200FB299"/>
    <w:rsid w:val="23544F54"/>
    <w:rsid w:val="24C92401"/>
    <w:rsid w:val="25D6AD7B"/>
    <w:rsid w:val="27FAA0FD"/>
    <w:rsid w:val="281E388E"/>
    <w:rsid w:val="28B57572"/>
    <w:rsid w:val="2972D0AD"/>
    <w:rsid w:val="29A23B93"/>
    <w:rsid w:val="2DB4B9F5"/>
    <w:rsid w:val="2FD7EEFC"/>
    <w:rsid w:val="33DE3019"/>
    <w:rsid w:val="344770BF"/>
    <w:rsid w:val="348FE4F8"/>
    <w:rsid w:val="35830A51"/>
    <w:rsid w:val="39860F6E"/>
    <w:rsid w:val="3E8234E2"/>
    <w:rsid w:val="3F3752EA"/>
    <w:rsid w:val="43F1CEB2"/>
    <w:rsid w:val="45C80167"/>
    <w:rsid w:val="4857C0DA"/>
    <w:rsid w:val="49D1337E"/>
    <w:rsid w:val="4B957B94"/>
    <w:rsid w:val="4EB4CAB6"/>
    <w:rsid w:val="507F442A"/>
    <w:rsid w:val="5740C2BB"/>
    <w:rsid w:val="578362AA"/>
    <w:rsid w:val="582E1E2E"/>
    <w:rsid w:val="5886C0A9"/>
    <w:rsid w:val="589FADCF"/>
    <w:rsid w:val="5DCD4933"/>
    <w:rsid w:val="5DFF7E4E"/>
    <w:rsid w:val="62270F5A"/>
    <w:rsid w:val="6347CBA7"/>
    <w:rsid w:val="67E65C75"/>
    <w:rsid w:val="699255EA"/>
    <w:rsid w:val="6B745B2C"/>
    <w:rsid w:val="6D414A4E"/>
    <w:rsid w:val="6D8AB207"/>
    <w:rsid w:val="6DF9522F"/>
    <w:rsid w:val="70F77ECD"/>
    <w:rsid w:val="73079D18"/>
    <w:rsid w:val="74079775"/>
    <w:rsid w:val="74249CEF"/>
    <w:rsid w:val="76EA4993"/>
    <w:rsid w:val="78107AC0"/>
    <w:rsid w:val="78381A06"/>
    <w:rsid w:val="7E105E4C"/>
    <w:rsid w:val="7EDCAF5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0EB3B"/>
  <w15:chartTrackingRefBased/>
  <w15:docId w15:val="{8354FF50-7A92-4F69-85FB-C6A666B1E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3529CC"/>
    <w:pPr>
      <w:keepNext/>
      <w:pBdr>
        <w:bottom w:val="single" w:sz="8" w:space="4" w:color="C39F57" w:themeColor="background2"/>
      </w:pBdr>
      <w:spacing w:before="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eastAsiaTheme="majorEastAsia" w:hAnsiTheme="majorHAnsi" w:cstheme="majorBidi"/>
      <w:i/>
      <w:iCs/>
      <w:color w:val="27112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sz="8" w:space="10" w:color="005E5B" w:themeColor="text2"/>
      </w:pBdr>
      <w:spacing w:after="0"/>
    </w:pPr>
    <w:rPr>
      <w:rFonts w:ascii="Arial" w:eastAsiaTheme="minorEastAsia" w:hAnsi="Arial" w:cs="Arial"/>
      <w:bCs/>
      <w:color w:val="500061"/>
      <w:kern w:val="0"/>
      <w:sz w:val="24"/>
      <w:szCs w:val="24"/>
    </w:rPr>
  </w:style>
  <w:style w:type="character" w:customStyle="1" w:styleId="DateChar">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iPriority w:val="94"/>
    <w:unhideWhenUsed/>
    <w:rsid w:val="009157D7"/>
    <w:pPr>
      <w:spacing w:line="240" w:lineRule="auto"/>
    </w:pPr>
  </w:style>
  <w:style w:type="character" w:customStyle="1" w:styleId="HeaderChar">
    <w:name w:val="Header Char"/>
    <w:basedOn w:val="DefaultParagraphFont"/>
    <w:link w:val="Header"/>
    <w:uiPriority w:val="94"/>
    <w:rsid w:val="009157D7"/>
  </w:style>
  <w:style w:type="paragraph" w:styleId="Footer">
    <w:name w:val="footer"/>
    <w:basedOn w:val="Normal"/>
    <w:link w:val="FooterChar"/>
    <w:uiPriority w:val="99"/>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uiPriority w:val="99"/>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customStyle="1" w:styleId="Heading2Char">
    <w:name w:val="Heading 2 Char"/>
    <w:basedOn w:val="DefaultParagraphFont"/>
    <w:link w:val="Heading2"/>
    <w:uiPriority w:val="9"/>
    <w:rsid w:val="003529CC"/>
    <w:rPr>
      <w:rFonts w:eastAsia="MS Gothic" w:cs="Times New Roman"/>
      <w:b/>
      <w:color w:val="4F2260"/>
      <w:kern w:val="28"/>
      <w:sz w:val="40"/>
      <w:szCs w:val="26"/>
    </w:rPr>
  </w:style>
  <w:style w:type="paragraph" w:customStyle="1" w:styleId="ContactInfo">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E907BD"/>
    <w:rPr>
      <w:b/>
      <w:color w:val="4F2260" w:themeColor="accent1"/>
    </w:rPr>
  </w:style>
  <w:style w:type="character" w:customStyle="1" w:styleId="Heading3Char">
    <w:name w:val="Heading 3 Char"/>
    <w:basedOn w:val="DefaultParagraphFont"/>
    <w:link w:val="Heading3"/>
    <w:uiPriority w:val="9"/>
    <w:rsid w:val="00306E88"/>
    <w:rPr>
      <w:rFonts w:eastAsia="MS Gothic" w:cs="Times New Roman"/>
      <w:b/>
      <w:color w:val="4F2260"/>
      <w:sz w:val="32"/>
      <w:szCs w:val="24"/>
    </w:rPr>
  </w:style>
  <w:style w:type="character" w:customStyle="1" w:styleId="Heading4Char">
    <w:name w:val="Heading 4 Char"/>
    <w:basedOn w:val="DefaultParagraphFont"/>
    <w:link w:val="Heading4"/>
    <w:uiPriority w:val="9"/>
    <w:rsid w:val="00306E88"/>
    <w:rPr>
      <w:rFonts w:eastAsia="MS Gothic" w:cs="Times New Roman"/>
      <w:b/>
      <w:iCs/>
      <w:color w:val="4F2260"/>
      <w:sz w:val="28"/>
      <w:szCs w:val="24"/>
    </w:rPr>
  </w:style>
  <w:style w:type="character" w:customStyle="1" w:styleId="Heading5Char">
    <w:name w:val="Heading 5 Char"/>
    <w:basedOn w:val="DefaultParagraphFont"/>
    <w:link w:val="Heading5"/>
    <w:uiPriority w:val="9"/>
    <w:semiHidden/>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uiPriority w:val="9"/>
    <w:semiHidden/>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uiPriority w:val="9"/>
    <w:semiHidden/>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autoRedefine/>
    <w:uiPriority w:val="99"/>
    <w:qFormat/>
    <w:rsid w:val="00075D1F"/>
    <w:pPr>
      <w:numPr>
        <w:numId w:val="1"/>
      </w:numPr>
      <w:tabs>
        <w:tab w:val="left" w:pos="0"/>
      </w:tabs>
      <w:spacing w:before="0" w:after="120"/>
      <w:ind w:left="681" w:hanging="397"/>
    </w:pPr>
    <w:rPr>
      <w:rFonts w:asciiTheme="majorHAnsi" w:eastAsia="Times New Roman" w:hAnsiTheme="majorHAnsi" w:cs="Times New Roman"/>
      <w:lang w:val="en-AU" w:eastAsia="en-AU"/>
    </w:rPr>
  </w:style>
  <w:style w:type="paragraph" w:styleId="ListParagraph">
    <w:name w:val="List Paragraph"/>
    <w:basedOn w:val="Normal"/>
    <w:autoRedefine/>
    <w:uiPriority w:val="34"/>
    <w:qFormat/>
    <w:rsid w:val="007665CB"/>
    <w:pPr>
      <w:numPr>
        <w:numId w:val="9"/>
      </w:numPr>
      <w:tabs>
        <w:tab w:val="left" w:pos="0"/>
      </w:tabs>
      <w:kinsoku w:val="0"/>
      <w:overflowPunct w:val="0"/>
      <w:spacing w:before="0" w:after="160" w:line="259" w:lineRule="auto"/>
    </w:pPr>
    <w:rPr>
      <w:rFonts w:asciiTheme="majorHAnsi" w:eastAsia="Times New Roman" w:hAnsiTheme="majorHAnsi" w:cs="Times New Roman"/>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eastAsia="Times New Roman" w:hAnsi="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BodyText">
    <w:name w:val="Body Text"/>
    <w:basedOn w:val="Normal"/>
    <w:link w:val="BodyTextChar"/>
    <w:uiPriority w:val="1"/>
    <w:qFormat/>
    <w:rsid w:val="00D83D22"/>
    <w:pPr>
      <w:widowControl w:val="0"/>
      <w:spacing w:before="0" w:line="240" w:lineRule="auto"/>
      <w:ind w:left="2224" w:hanging="357"/>
    </w:pPr>
    <w:rPr>
      <w:rFonts w:eastAsia="Arial" w:cstheme="minorBidi"/>
      <w:sz w:val="20"/>
      <w:szCs w:val="20"/>
      <w:lang w:eastAsia="en-US"/>
    </w:rPr>
  </w:style>
  <w:style w:type="character" w:customStyle="1" w:styleId="BodyTextChar">
    <w:name w:val="Body Text Char"/>
    <w:basedOn w:val="DefaultParagraphFont"/>
    <w:link w:val="BodyText"/>
    <w:uiPriority w:val="1"/>
    <w:rsid w:val="00D83D22"/>
    <w:rPr>
      <w:rFonts w:eastAsia="Arial"/>
      <w:color w:val="auto"/>
      <w:sz w:val="20"/>
      <w:lang w:eastAsia="en-US"/>
    </w:rPr>
  </w:style>
  <w:style w:type="paragraph" w:customStyle="1" w:styleId="Default">
    <w:name w:val="Default"/>
    <w:rsid w:val="00D83D22"/>
    <w:pPr>
      <w:autoSpaceDE w:val="0"/>
      <w:autoSpaceDN w:val="0"/>
      <w:adjustRightInd w:val="0"/>
      <w:spacing w:after="0" w:line="240" w:lineRule="auto"/>
      <w:ind w:left="0"/>
    </w:pPr>
    <w:rPr>
      <w:rFonts w:eastAsia="Calibri" w:cs="Arial"/>
      <w:color w:val="000000"/>
      <w:szCs w:val="24"/>
      <w:lang w:val="en-AU" w:eastAsia="en-US"/>
    </w:rPr>
  </w:style>
  <w:style w:type="paragraph" w:customStyle="1" w:styleId="LDStandard1">
    <w:name w:val="LD_Standard1"/>
    <w:basedOn w:val="Normal"/>
    <w:next w:val="LDStandard2"/>
    <w:uiPriority w:val="99"/>
    <w:rsid w:val="00D83D22"/>
    <w:pPr>
      <w:keepNext/>
      <w:numPr>
        <w:numId w:val="2"/>
      </w:numPr>
      <w:spacing w:before="240" w:after="240" w:line="240" w:lineRule="auto"/>
      <w:jc w:val="both"/>
    </w:pPr>
    <w:rPr>
      <w:rFonts w:eastAsia="Times New Roman"/>
      <w:b/>
      <w:bCs/>
      <w:sz w:val="20"/>
      <w:szCs w:val="20"/>
      <w:lang w:val="en-AU" w:eastAsia="en-US"/>
    </w:rPr>
  </w:style>
  <w:style w:type="paragraph" w:customStyle="1" w:styleId="LDStandard2">
    <w:name w:val="LD_Standard2"/>
    <w:basedOn w:val="Normal"/>
    <w:uiPriority w:val="99"/>
    <w:rsid w:val="00D83D22"/>
    <w:pPr>
      <w:numPr>
        <w:ilvl w:val="1"/>
        <w:numId w:val="2"/>
      </w:numPr>
      <w:spacing w:before="240" w:line="240" w:lineRule="auto"/>
      <w:jc w:val="both"/>
    </w:pPr>
    <w:rPr>
      <w:rFonts w:eastAsia="Times New Roman"/>
      <w:sz w:val="20"/>
      <w:szCs w:val="20"/>
      <w:lang w:val="en-AU" w:eastAsia="en-US"/>
    </w:rPr>
  </w:style>
  <w:style w:type="paragraph" w:customStyle="1" w:styleId="LDStandard3">
    <w:name w:val="LD_Standard3"/>
    <w:basedOn w:val="Normal"/>
    <w:uiPriority w:val="99"/>
    <w:rsid w:val="00D83D22"/>
    <w:pPr>
      <w:numPr>
        <w:ilvl w:val="2"/>
        <w:numId w:val="2"/>
      </w:numPr>
      <w:spacing w:before="240" w:line="240" w:lineRule="auto"/>
      <w:jc w:val="both"/>
    </w:pPr>
    <w:rPr>
      <w:rFonts w:ascii="Calibri" w:eastAsia="Times New Roman" w:hAnsi="Calibri"/>
      <w:szCs w:val="20"/>
      <w:lang w:val="en-AU" w:eastAsia="en-US"/>
    </w:rPr>
  </w:style>
  <w:style w:type="paragraph" w:customStyle="1" w:styleId="LDStandard4">
    <w:name w:val="LD_Standard4"/>
    <w:basedOn w:val="Normal"/>
    <w:uiPriority w:val="99"/>
    <w:rsid w:val="00D83D22"/>
    <w:pPr>
      <w:numPr>
        <w:ilvl w:val="3"/>
        <w:numId w:val="2"/>
      </w:numPr>
      <w:spacing w:before="240" w:line="240" w:lineRule="auto"/>
      <w:jc w:val="both"/>
    </w:pPr>
    <w:rPr>
      <w:rFonts w:ascii="Calibri" w:eastAsia="Times New Roman" w:hAnsi="Calibri"/>
      <w:szCs w:val="20"/>
      <w:lang w:val="en-AU" w:eastAsia="en-US"/>
    </w:rPr>
  </w:style>
  <w:style w:type="paragraph" w:customStyle="1" w:styleId="LDStandard5">
    <w:name w:val="LD_Standard5"/>
    <w:basedOn w:val="Normal"/>
    <w:uiPriority w:val="99"/>
    <w:rsid w:val="00D83D22"/>
    <w:pPr>
      <w:numPr>
        <w:ilvl w:val="4"/>
        <w:numId w:val="2"/>
      </w:numPr>
      <w:tabs>
        <w:tab w:val="left" w:pos="2126"/>
      </w:tabs>
      <w:spacing w:before="240" w:line="240" w:lineRule="auto"/>
      <w:jc w:val="both"/>
    </w:pPr>
    <w:rPr>
      <w:rFonts w:eastAsia="Times New Roman"/>
      <w:sz w:val="20"/>
      <w:szCs w:val="20"/>
      <w:lang w:val="en-AU" w:eastAsia="en-US"/>
    </w:rPr>
  </w:style>
  <w:style w:type="paragraph" w:customStyle="1" w:styleId="LDStandard6">
    <w:name w:val="LD_Standard6"/>
    <w:basedOn w:val="Normal"/>
    <w:uiPriority w:val="99"/>
    <w:rsid w:val="00D83D22"/>
    <w:pPr>
      <w:numPr>
        <w:ilvl w:val="5"/>
        <w:numId w:val="2"/>
      </w:numPr>
      <w:spacing w:before="240" w:line="240" w:lineRule="auto"/>
      <w:jc w:val="both"/>
    </w:pPr>
    <w:rPr>
      <w:rFonts w:eastAsia="Times New Roman"/>
      <w:sz w:val="20"/>
      <w:szCs w:val="20"/>
      <w:lang w:val="en-AU" w:eastAsia="en-US"/>
    </w:rPr>
  </w:style>
  <w:style w:type="paragraph" w:customStyle="1" w:styleId="NumberedHeading2">
    <w:name w:val="Numbered Heading 2"/>
    <w:basedOn w:val="Heading2"/>
    <w:qFormat/>
    <w:rsid w:val="00D83D22"/>
    <w:pPr>
      <w:keepNext w:val="0"/>
      <w:numPr>
        <w:numId w:val="3"/>
      </w:numPr>
      <w:pBdr>
        <w:bottom w:val="none" w:sz="0" w:space="0" w:color="auto"/>
      </w:pBdr>
      <w:tabs>
        <w:tab w:val="num" w:pos="360"/>
        <w:tab w:val="left" w:pos="1134"/>
      </w:tabs>
      <w:spacing w:before="0" w:after="120" w:line="288" w:lineRule="auto"/>
      <w:ind w:left="0" w:firstLine="0"/>
      <w:contextualSpacing w:val="0"/>
    </w:pPr>
    <w:rPr>
      <w:rFonts w:eastAsia="Calibri"/>
      <w:color w:val="000000"/>
      <w:kern w:val="0"/>
      <w:sz w:val="22"/>
      <w:szCs w:val="22"/>
      <w:lang w:val="x-none" w:eastAsia="en-US"/>
    </w:rPr>
  </w:style>
  <w:style w:type="paragraph" w:styleId="Revision">
    <w:name w:val="Revision"/>
    <w:hidden/>
    <w:uiPriority w:val="99"/>
    <w:semiHidden/>
    <w:rsid w:val="00811C8B"/>
    <w:pPr>
      <w:spacing w:after="0" w:line="240" w:lineRule="auto"/>
      <w:ind w:left="0"/>
    </w:pPr>
    <w:rPr>
      <w:rFonts w:eastAsia="MS Mincho" w:cs="Arial"/>
      <w:color w:val="auto"/>
      <w:szCs w:val="16"/>
    </w:rPr>
  </w:style>
  <w:style w:type="character" w:styleId="CommentReference">
    <w:name w:val="annotation reference"/>
    <w:basedOn w:val="DefaultParagraphFont"/>
    <w:uiPriority w:val="99"/>
    <w:semiHidden/>
    <w:unhideWhenUsed/>
    <w:rsid w:val="00D37A89"/>
    <w:rPr>
      <w:sz w:val="16"/>
      <w:szCs w:val="16"/>
    </w:rPr>
  </w:style>
  <w:style w:type="paragraph" w:styleId="CommentText">
    <w:name w:val="annotation text"/>
    <w:basedOn w:val="Normal"/>
    <w:link w:val="CommentTextChar"/>
    <w:uiPriority w:val="99"/>
    <w:unhideWhenUsed/>
    <w:rsid w:val="00D37A89"/>
    <w:pPr>
      <w:spacing w:line="240" w:lineRule="auto"/>
    </w:pPr>
    <w:rPr>
      <w:sz w:val="20"/>
      <w:szCs w:val="20"/>
    </w:rPr>
  </w:style>
  <w:style w:type="character" w:customStyle="1" w:styleId="CommentTextChar">
    <w:name w:val="Comment Text Char"/>
    <w:basedOn w:val="DefaultParagraphFont"/>
    <w:link w:val="CommentText"/>
    <w:uiPriority w:val="99"/>
    <w:rsid w:val="00D37A89"/>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D37A89"/>
    <w:rPr>
      <w:b/>
      <w:bCs/>
    </w:rPr>
  </w:style>
  <w:style w:type="character" w:customStyle="1" w:styleId="CommentSubjectChar">
    <w:name w:val="Comment Subject Char"/>
    <w:basedOn w:val="CommentTextChar"/>
    <w:link w:val="CommentSubject"/>
    <w:uiPriority w:val="99"/>
    <w:semiHidden/>
    <w:rsid w:val="00D37A89"/>
    <w:rPr>
      <w:rFonts w:eastAsia="MS Mincho" w:cs="Arial"/>
      <w:b/>
      <w:bCs/>
      <w:color w:val="auto"/>
      <w:sz w:val="20"/>
    </w:rPr>
  </w:style>
  <w:style w:type="paragraph" w:customStyle="1" w:styleId="BodyTextindented">
    <w:name w:val="Body Text (indented)"/>
    <w:basedOn w:val="BodyText"/>
    <w:uiPriority w:val="1"/>
    <w:qFormat/>
    <w:rsid w:val="005C42DB"/>
    <w:pPr>
      <w:widowControl/>
      <w:spacing w:after="140" w:line="280" w:lineRule="atLeast"/>
      <w:ind w:left="454" w:firstLine="0"/>
      <w:contextualSpacing/>
    </w:pPr>
    <w:rPr>
      <w:rFonts w:asciiTheme="minorHAnsi" w:eastAsiaTheme="minorHAnsi" w:hAnsiTheme="minorHAnsi" w:cs="Arial"/>
      <w:color w:val="000000" w:themeColor="text1"/>
      <w:kern w:val="2"/>
      <w:sz w:val="24"/>
      <w:szCs w:val="24"/>
      <w:lang w:val="en-AU"/>
      <w14:ligatures w14:val="standardContextual"/>
    </w:rPr>
  </w:style>
  <w:style w:type="character" w:styleId="Mention">
    <w:name w:val="Mention"/>
    <w:basedOn w:val="DefaultParagraphFont"/>
    <w:uiPriority w:val="99"/>
    <w:unhideWhenUsed/>
    <w:rsid w:val="00BC455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757">
      <w:bodyDiv w:val="1"/>
      <w:marLeft w:val="0"/>
      <w:marRight w:val="0"/>
      <w:marTop w:val="0"/>
      <w:marBottom w:val="0"/>
      <w:divBdr>
        <w:top w:val="none" w:sz="0" w:space="0" w:color="auto"/>
        <w:left w:val="none" w:sz="0" w:space="0" w:color="auto"/>
        <w:bottom w:val="none" w:sz="0" w:space="0" w:color="auto"/>
        <w:right w:val="none" w:sz="0" w:space="0" w:color="auto"/>
      </w:divBdr>
    </w:div>
    <w:div w:id="145053574">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540098522">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36000336">
      <w:bodyDiv w:val="1"/>
      <w:marLeft w:val="0"/>
      <w:marRight w:val="0"/>
      <w:marTop w:val="0"/>
      <w:marBottom w:val="0"/>
      <w:divBdr>
        <w:top w:val="none" w:sz="0" w:space="0" w:color="auto"/>
        <w:left w:val="none" w:sz="0" w:space="0" w:color="auto"/>
        <w:bottom w:val="none" w:sz="0" w:space="0" w:color="auto"/>
        <w:right w:val="none" w:sz="0" w:space="0" w:color="auto"/>
      </w:divBdr>
    </w:div>
    <w:div w:id="877471786">
      <w:bodyDiv w:val="1"/>
      <w:marLeft w:val="0"/>
      <w:marRight w:val="0"/>
      <w:marTop w:val="0"/>
      <w:marBottom w:val="0"/>
      <w:divBdr>
        <w:top w:val="none" w:sz="0" w:space="0" w:color="auto"/>
        <w:left w:val="none" w:sz="0" w:space="0" w:color="auto"/>
        <w:bottom w:val="none" w:sz="0" w:space="0" w:color="auto"/>
        <w:right w:val="none" w:sz="0" w:space="0" w:color="auto"/>
      </w:divBdr>
    </w:div>
    <w:div w:id="891574138">
      <w:bodyDiv w:val="1"/>
      <w:marLeft w:val="0"/>
      <w:marRight w:val="0"/>
      <w:marTop w:val="0"/>
      <w:marBottom w:val="0"/>
      <w:divBdr>
        <w:top w:val="none" w:sz="0" w:space="0" w:color="auto"/>
        <w:left w:val="none" w:sz="0" w:space="0" w:color="auto"/>
        <w:bottom w:val="none" w:sz="0" w:space="0" w:color="auto"/>
        <w:right w:val="none" w:sz="0" w:space="0" w:color="auto"/>
      </w:divBdr>
    </w:div>
    <w:div w:id="943465318">
      <w:bodyDiv w:val="1"/>
      <w:marLeft w:val="0"/>
      <w:marRight w:val="0"/>
      <w:marTop w:val="0"/>
      <w:marBottom w:val="0"/>
      <w:divBdr>
        <w:top w:val="none" w:sz="0" w:space="0" w:color="auto"/>
        <w:left w:val="none" w:sz="0" w:space="0" w:color="auto"/>
        <w:bottom w:val="none" w:sz="0" w:space="0" w:color="auto"/>
        <w:right w:val="none" w:sz="0" w:space="0" w:color="auto"/>
      </w:divBdr>
    </w:div>
    <w:div w:id="988092012">
      <w:bodyDiv w:val="1"/>
      <w:marLeft w:val="0"/>
      <w:marRight w:val="0"/>
      <w:marTop w:val="0"/>
      <w:marBottom w:val="0"/>
      <w:divBdr>
        <w:top w:val="none" w:sz="0" w:space="0" w:color="auto"/>
        <w:left w:val="none" w:sz="0" w:space="0" w:color="auto"/>
        <w:bottom w:val="none" w:sz="0" w:space="0" w:color="auto"/>
        <w:right w:val="none" w:sz="0" w:space="0" w:color="auto"/>
      </w:divBdr>
    </w:div>
    <w:div w:id="1323314427">
      <w:bodyDiv w:val="1"/>
      <w:marLeft w:val="0"/>
      <w:marRight w:val="0"/>
      <w:marTop w:val="0"/>
      <w:marBottom w:val="0"/>
      <w:divBdr>
        <w:top w:val="none" w:sz="0" w:space="0" w:color="auto"/>
        <w:left w:val="none" w:sz="0" w:space="0" w:color="auto"/>
        <w:bottom w:val="none" w:sz="0" w:space="0" w:color="auto"/>
        <w:right w:val="none" w:sz="0" w:space="0" w:color="auto"/>
      </w:divBdr>
    </w:div>
    <w:div w:id="1376655114">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688411959">
      <w:bodyDiv w:val="1"/>
      <w:marLeft w:val="0"/>
      <w:marRight w:val="0"/>
      <w:marTop w:val="0"/>
      <w:marBottom w:val="0"/>
      <w:divBdr>
        <w:top w:val="none" w:sz="0" w:space="0" w:color="auto"/>
        <w:left w:val="none" w:sz="0" w:space="0" w:color="auto"/>
        <w:bottom w:val="none" w:sz="0" w:space="0" w:color="auto"/>
        <w:right w:val="none" w:sz="0" w:space="0" w:color="auto"/>
      </w:divBdr>
    </w:div>
    <w:div w:id="1715495648">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80050768">
      <w:bodyDiv w:val="1"/>
      <w:marLeft w:val="0"/>
      <w:marRight w:val="0"/>
      <w:marTop w:val="0"/>
      <w:marBottom w:val="0"/>
      <w:divBdr>
        <w:top w:val="none" w:sz="0" w:space="0" w:color="auto"/>
        <w:left w:val="none" w:sz="0" w:space="0" w:color="auto"/>
        <w:bottom w:val="none" w:sz="0" w:space="0" w:color="auto"/>
        <w:right w:val="none" w:sz="0" w:space="0" w:color="auto"/>
      </w:divBdr>
    </w:div>
    <w:div w:id="1950968439">
      <w:bodyDiv w:val="1"/>
      <w:marLeft w:val="0"/>
      <w:marRight w:val="0"/>
      <w:marTop w:val="0"/>
      <w:marBottom w:val="0"/>
      <w:divBdr>
        <w:top w:val="none" w:sz="0" w:space="0" w:color="auto"/>
        <w:left w:val="none" w:sz="0" w:space="0" w:color="auto"/>
        <w:bottom w:val="none" w:sz="0" w:space="0" w:color="auto"/>
        <w:right w:val="none" w:sz="0" w:space="0" w:color="auto"/>
      </w:divBdr>
    </w:div>
    <w:div w:id="2108498135">
      <w:bodyDiv w:val="1"/>
      <w:marLeft w:val="0"/>
      <w:marRight w:val="0"/>
      <w:marTop w:val="0"/>
      <w:marBottom w:val="0"/>
      <w:divBdr>
        <w:top w:val="none" w:sz="0" w:space="0" w:color="auto"/>
        <w:left w:val="none" w:sz="0" w:space="0" w:color="auto"/>
        <w:bottom w:val="none" w:sz="0" w:space="0" w:color="auto"/>
        <w:right w:val="none" w:sz="0" w:space="0" w:color="auto"/>
      </w:divBdr>
    </w:div>
    <w:div w:id="212658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ly\Blind%20Citizens%20Australia\Blind%20Citizens%20Australia%20Team%20Site%20-%20Documents\Operations\Administration\Templates\BCA_Letterhead.dotx" TargetMode="External"/></Relationship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31AFF7-D03F-4671-9AF6-A71F66965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4.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customXml/itemProps5.xml><?xml version="1.0" encoding="utf-8"?>
<ds:datastoreItem xmlns:ds="http://schemas.openxmlformats.org/officeDocument/2006/customXml" ds:itemID="{38FCADB5-228E-4F18-A81C-43F82C6A0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BCA_Letterhead</Template>
  <TotalTime>2</TotalTime>
  <Pages>7</Pages>
  <Words>1051</Words>
  <Characters>5992</Characters>
  <Application>Microsoft Office Word</Application>
  <DocSecurity>0</DocSecurity>
  <Lines>49</Lines>
  <Paragraphs>14</Paragraphs>
  <ScaleCrop>false</ScaleCrop>
  <Company/>
  <LinksUpToDate>false</LinksUpToDate>
  <CharactersWithSpaces>7029</CharactersWithSpaces>
  <SharedDoc>false</SharedDoc>
  <HLinks>
    <vt:vector size="12" baseType="variant">
      <vt:variant>
        <vt:i4>7209012</vt:i4>
      </vt:variant>
      <vt:variant>
        <vt:i4>3</vt:i4>
      </vt:variant>
      <vt:variant>
        <vt:i4>0</vt:i4>
      </vt:variant>
      <vt:variant>
        <vt:i4>5</vt:i4>
      </vt:variant>
      <vt:variant>
        <vt:lpwstr>http://www.bca.org.au/</vt:lpwstr>
      </vt:variant>
      <vt:variant>
        <vt:lpwstr/>
      </vt:variant>
      <vt:variant>
        <vt:i4>721016</vt:i4>
      </vt:variant>
      <vt:variant>
        <vt:i4>0</vt:i4>
      </vt:variant>
      <vt:variant>
        <vt:i4>0</vt:i4>
      </vt:variant>
      <vt:variant>
        <vt:i4>5</vt:i4>
      </vt:variant>
      <vt:variant>
        <vt:lpwstr>mailto:bca@bca.org.au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dc:title>
  <dc:subject/>
  <dc:creator>Angela Jaeschke</dc:creator>
  <cp:keywords>BCA, letterhead, template</cp:keywords>
  <dc:description/>
  <cp:lastModifiedBy>Mercy Jumo</cp:lastModifiedBy>
  <cp:revision>2</cp:revision>
  <dcterms:created xsi:type="dcterms:W3CDTF">2026-10-21T03:41:00Z</dcterms:created>
  <dcterms:modified xsi:type="dcterms:W3CDTF">2026-10-21T03:41:00Z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GrammarlyDocumentId">
    <vt:lpwstr>a9579c6bc982922bbfdf59d5f38e22f676f69bee09345245745affffdd55e5a0</vt:lpwstr>
  </property>
  <property fmtid="{D5CDD505-2E9C-101B-9397-08002B2CF9AE}" pid="4" name="MediaServiceImageTags">
    <vt:lpwstr/>
  </property>
</Properties>
</file>